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45968" w14:textId="77777777" w:rsidR="00CA6253" w:rsidRPr="00CA6253" w:rsidRDefault="00CA6253">
      <w:pPr>
        <w:rPr>
          <w:sz w:val="2"/>
          <w:szCs w:val="2"/>
        </w:rPr>
      </w:pPr>
    </w:p>
    <w:tbl>
      <w:tblPr>
        <w:tblStyle w:val="PiilotettuTaulukkotyyli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30F60" w14:paraId="0C2B4C73" w14:textId="77777777" w:rsidTr="1F12814E">
        <w:tc>
          <w:tcPr>
            <w:tcW w:w="5000" w:type="pct"/>
          </w:tcPr>
          <w:sdt>
            <w:sdtPr>
              <w:rPr>
                <w:b/>
                <w:color w:val="003479" w:themeColor="text2"/>
                <w:sz w:val="48"/>
                <w:szCs w:val="48"/>
              </w:rPr>
              <w:alias w:val="Otsikko"/>
              <w:tag w:val=""/>
              <w:id w:val="1626743593"/>
              <w:placeholder>
                <w:docPart w:val="867E2986DB0645D9A35DC718EE07F7C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 w14:paraId="79A6B99A" w14:textId="323EA460" w:rsidR="00030F60" w:rsidRPr="00030F60" w:rsidRDefault="003876EA">
                <w:pPr>
                  <w:spacing w:after="120"/>
                  <w:rPr>
                    <w:b/>
                    <w:color w:val="003479" w:themeColor="text2"/>
                    <w:sz w:val="48"/>
                    <w:szCs w:val="48"/>
                  </w:rPr>
                </w:pPr>
                <w:r>
                  <w:rPr>
                    <w:b/>
                    <w:color w:val="003479" w:themeColor="text2"/>
                    <w:sz w:val="48"/>
                    <w:szCs w:val="48"/>
                  </w:rPr>
                  <w:t>Tuonti-integraation teknisen valmiuden testaus</w:t>
                </w:r>
                <w:r w:rsidR="00B87011">
                  <w:rPr>
                    <w:b/>
                    <w:color w:val="003479" w:themeColor="text2"/>
                    <w:sz w:val="48"/>
                    <w:szCs w:val="48"/>
                  </w:rPr>
                  <w:t>raportti</w:t>
                </w:r>
              </w:p>
            </w:sdtContent>
          </w:sdt>
        </w:tc>
      </w:tr>
      <w:tr w:rsidR="00030F60" w14:paraId="1E491CC6" w14:textId="77777777" w:rsidTr="1F12814E">
        <w:trPr>
          <w:trHeight w:val="624"/>
        </w:trPr>
        <w:tc>
          <w:tcPr>
            <w:tcW w:w="5000" w:type="pct"/>
          </w:tcPr>
          <w:p w14:paraId="742082DC" w14:textId="77777777" w:rsidR="00030F60" w:rsidRPr="005B21C6" w:rsidRDefault="00030F60"/>
        </w:tc>
      </w:tr>
      <w:tr w:rsidR="00030F60" w14:paraId="68D064E6" w14:textId="77777777" w:rsidTr="1F12814E">
        <w:tc>
          <w:tcPr>
            <w:tcW w:w="5000" w:type="pct"/>
          </w:tcPr>
          <w:p w14:paraId="75E18C4D" w14:textId="54823530" w:rsidR="00030F60" w:rsidRPr="00030F60" w:rsidRDefault="001B6728" w:rsidP="00030F60">
            <w:pPr>
              <w:rPr>
                <w:sz w:val="36"/>
                <w:szCs w:val="36"/>
              </w:rPr>
            </w:pPr>
            <w:r w:rsidRPr="1F12814E">
              <w:rPr>
                <w:sz w:val="36"/>
                <w:szCs w:val="36"/>
              </w:rPr>
              <w:t>Raport</w:t>
            </w:r>
            <w:r w:rsidR="2FAB30E5" w:rsidRPr="1F12814E">
              <w:rPr>
                <w:sz w:val="36"/>
                <w:szCs w:val="36"/>
              </w:rPr>
              <w:t>oin</w:t>
            </w:r>
            <w:r w:rsidRPr="1F12814E">
              <w:rPr>
                <w:sz w:val="36"/>
                <w:szCs w:val="36"/>
              </w:rPr>
              <w:t>ti</w:t>
            </w:r>
            <w:r w:rsidR="006B0805" w:rsidRPr="1F12814E">
              <w:rPr>
                <w:sz w:val="36"/>
                <w:szCs w:val="36"/>
              </w:rPr>
              <w:t>pohja</w:t>
            </w:r>
            <w:r w:rsidR="00287751">
              <w:rPr>
                <w:sz w:val="36"/>
                <w:szCs w:val="36"/>
              </w:rPr>
              <w:t xml:space="preserve"> PTV:n asiakastestiympäristössä tehtävään testaukseen</w:t>
            </w:r>
          </w:p>
        </w:tc>
      </w:tr>
      <w:tr w:rsidR="00030F60" w14:paraId="46CFB6CE" w14:textId="77777777" w:rsidTr="1F12814E">
        <w:trPr>
          <w:trHeight w:val="3125"/>
        </w:trPr>
        <w:tc>
          <w:tcPr>
            <w:tcW w:w="5000" w:type="pct"/>
          </w:tcPr>
          <w:p w14:paraId="1DBBC05F" w14:textId="77777777" w:rsidR="00030F60" w:rsidRDefault="00030F60">
            <w:pPr>
              <w:pStyle w:val="BodyText"/>
              <w:ind w:left="0"/>
            </w:pPr>
          </w:p>
        </w:tc>
      </w:tr>
    </w:tbl>
    <w:p w14:paraId="29A4E2D1" w14:textId="77777777" w:rsidR="00030F60" w:rsidRDefault="00030F60" w:rsidP="00030F60"/>
    <w:p w14:paraId="359E2792" w14:textId="77777777" w:rsidR="00030F60" w:rsidRDefault="00030F60" w:rsidP="00030F60"/>
    <w:p w14:paraId="0F60D5FF" w14:textId="77777777" w:rsidR="00030F60" w:rsidRDefault="00030F60" w:rsidP="00030F60">
      <w:pPr>
        <w:sectPr w:rsidR="00030F60" w:rsidSect="00EC400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2778" w:right="1134" w:bottom="851" w:left="1134" w:header="851" w:footer="510" w:gutter="0"/>
          <w:cols w:space="708"/>
          <w:docGrid w:linePitch="360"/>
        </w:sectPr>
      </w:pPr>
    </w:p>
    <w:p w14:paraId="0483BB02" w14:textId="77777777" w:rsidR="0062377D" w:rsidRDefault="0062377D" w:rsidP="0062377D">
      <w:pPr>
        <w:pStyle w:val="TOCHeading"/>
        <w:rPr>
          <w:rFonts w:asciiTheme="minorHAnsi" w:eastAsiaTheme="minorHAnsi" w:hAnsiTheme="minorHAnsi" w:cstheme="minorHAnsi"/>
          <w:b w:val="0"/>
          <w:bCs w:val="0"/>
          <w:sz w:val="22"/>
          <w:szCs w:val="22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id w:val="-1009599381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15C73498" w14:textId="77777777" w:rsidR="00030F60" w:rsidRDefault="00030F60">
          <w:pPr>
            <w:pStyle w:val="TOCHeading"/>
          </w:pPr>
          <w:r>
            <w:t>Sisällysluettelo</w:t>
          </w:r>
        </w:p>
        <w:p w14:paraId="607E4DCA" w14:textId="19236E71" w:rsidR="00326C14" w:rsidRDefault="00030F60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675098" w:history="1">
            <w:r w:rsidR="00326C14" w:rsidRPr="008B001C">
              <w:rPr>
                <w:rStyle w:val="Hyperlink"/>
                <w:noProof/>
              </w:rPr>
              <w:t>1 Testauksen yleistiedot</w:t>
            </w:r>
            <w:r w:rsidR="00326C14">
              <w:rPr>
                <w:noProof/>
                <w:webHidden/>
              </w:rPr>
              <w:tab/>
            </w:r>
            <w:r w:rsidR="00326C14">
              <w:rPr>
                <w:noProof/>
                <w:webHidden/>
              </w:rPr>
              <w:fldChar w:fldCharType="begin"/>
            </w:r>
            <w:r w:rsidR="00326C14">
              <w:rPr>
                <w:noProof/>
                <w:webHidden/>
              </w:rPr>
              <w:instrText xml:space="preserve"> PAGEREF _Toc241675098 \h </w:instrText>
            </w:r>
            <w:r w:rsidR="00326C14">
              <w:rPr>
                <w:noProof/>
                <w:webHidden/>
              </w:rPr>
            </w:r>
            <w:r w:rsidR="00326C14">
              <w:rPr>
                <w:noProof/>
                <w:webHidden/>
              </w:rPr>
              <w:fldChar w:fldCharType="separate"/>
            </w:r>
            <w:r w:rsidR="00326C14">
              <w:rPr>
                <w:noProof/>
                <w:webHidden/>
              </w:rPr>
              <w:t>3</w:t>
            </w:r>
            <w:r w:rsidR="00326C14">
              <w:rPr>
                <w:noProof/>
                <w:webHidden/>
              </w:rPr>
              <w:fldChar w:fldCharType="end"/>
            </w:r>
          </w:hyperlink>
        </w:p>
        <w:p w14:paraId="687B1E83" w14:textId="527F5EA3" w:rsidR="00326C14" w:rsidRDefault="00326C14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hyperlink w:anchor="_Toc241675099" w:history="1">
            <w:r w:rsidRPr="008B001C">
              <w:rPr>
                <w:rStyle w:val="Hyperlink"/>
                <w:noProof/>
              </w:rPr>
              <w:t>2 Testiaineiston kuvaus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_Toc241675099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4E8984" w14:textId="703447A3" w:rsidR="00326C14" w:rsidRDefault="00326C14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hyperlink w:anchor="_Toc241675100" w:history="1">
            <w:r w:rsidRPr="008B001C">
              <w:rPr>
                <w:rStyle w:val="Hyperlink"/>
                <w:noProof/>
              </w:rPr>
              <w:t>3 Testatut osa-alueet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_Toc241675100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FE6572" w14:textId="2BD0E6DE" w:rsidR="00326C14" w:rsidRDefault="00326C14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hyperlink w:anchor="_Toc241675101" w:history="1">
            <w:r w:rsidRPr="008B001C">
              <w:rPr>
                <w:rStyle w:val="Hyperlink"/>
                <w:noProof/>
              </w:rPr>
              <w:t>4 Havaitut poikkeamat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_Toc241675101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868DBF" w14:textId="0BABC5AB" w:rsidR="00326C14" w:rsidRDefault="00326C14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hyperlink w:anchor="_Toc241675102" w:history="1">
            <w:r w:rsidRPr="008B001C">
              <w:rPr>
                <w:rStyle w:val="Hyperlink"/>
                <w:noProof/>
              </w:rPr>
              <w:t>5 Johtopäätökset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_Toc241675102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DCCCC" w14:textId="1BF8AF3B" w:rsidR="00030F60" w:rsidRDefault="00030F60">
          <w:r>
            <w:rPr>
              <w:b/>
              <w:bCs/>
            </w:rPr>
            <w:fldChar w:fldCharType="end"/>
          </w:r>
        </w:p>
      </w:sdtContent>
    </w:sdt>
    <w:p w14:paraId="4106AA31" w14:textId="77777777" w:rsidR="00030F60" w:rsidRDefault="00030F60" w:rsidP="00030F60"/>
    <w:p w14:paraId="37BBEBD9" w14:textId="77777777" w:rsidR="00030F60" w:rsidRDefault="00030F60">
      <w:r>
        <w:br w:type="page"/>
      </w:r>
    </w:p>
    <w:sdt>
      <w:sdtPr>
        <w:alias w:val="Otsikko"/>
        <w:tag w:val=""/>
        <w:id w:val="1787231051"/>
        <w:placeholder>
          <w:docPart w:val="044B5AB973BD40CD99E7EDC4FF4AE46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3F53B9B3" w14:textId="3FB2E68D" w:rsidR="00FB6698" w:rsidRDefault="00B87011" w:rsidP="00A9623A">
          <w:pPr>
            <w:pStyle w:val="Title"/>
          </w:pPr>
          <w:r>
            <w:t>Tuonti-integraation teknisen valmiuden testausraportti</w:t>
          </w:r>
        </w:p>
      </w:sdtContent>
    </w:sdt>
    <w:p w14:paraId="5E1968A9" w14:textId="29EDC243" w:rsidR="00230405" w:rsidRPr="001F023A" w:rsidRDefault="00230405" w:rsidP="00030F60">
      <w:pPr>
        <w:pStyle w:val="BodyText"/>
      </w:pPr>
      <w:r>
        <w:t xml:space="preserve">Voit hyödyntää tätä </w:t>
      </w:r>
      <w:r w:rsidR="004E224E">
        <w:t>pohjaa</w:t>
      </w:r>
      <w:r w:rsidR="00533E0F">
        <w:t xml:space="preserve">, kun raportoit </w:t>
      </w:r>
      <w:r w:rsidR="000C5627">
        <w:t>testauksen tuloksia Digi- ja väestötietovirastolle.</w:t>
      </w:r>
      <w:r w:rsidR="00894216">
        <w:t xml:space="preserve"> </w:t>
      </w:r>
      <w:r w:rsidR="008D112C" w:rsidRPr="008D112C">
        <w:t>Poista tai jätä tyhjäksi kohdat, jotka eivät toteudu testatussa integraatiossa.</w:t>
      </w:r>
    </w:p>
    <w:p w14:paraId="6C5C88B7" w14:textId="737939CE" w:rsidR="00030F60" w:rsidRPr="00CC5049" w:rsidRDefault="00433B37" w:rsidP="00030F60">
      <w:pPr>
        <w:pStyle w:val="Heading1"/>
        <w:numPr>
          <w:ilvl w:val="0"/>
          <w:numId w:val="24"/>
        </w:numPr>
        <w:spacing w:after="260"/>
      </w:pPr>
      <w:bookmarkStart w:id="1" w:name="_Toc241675098"/>
      <w:r>
        <w:t>Testauksen yleistiedot</w:t>
      </w:r>
      <w:bookmarkEnd w:id="1"/>
    </w:p>
    <w:p w14:paraId="1950AA4A" w14:textId="77777777" w:rsidR="005A147E" w:rsidRDefault="005A147E" w:rsidP="005A147E">
      <w:pPr>
        <w:pStyle w:val="BodyText"/>
      </w:pPr>
      <w:r>
        <w:t xml:space="preserve">Organisaatio: </w:t>
      </w:r>
      <w:sdt>
        <w:sdtPr>
          <w:id w:val="1876888660"/>
          <w:placeholder>
            <w:docPart w:val="B9D2EE77F1FC4A65AEA6C1320793616E"/>
          </w:placeholder>
          <w:temporary/>
          <w:showingPlcHdr/>
          <w:text/>
        </w:sdtPr>
        <w:sdtContent>
          <w:r>
            <w:rPr>
              <w:rStyle w:val="PlaceholderText"/>
            </w:rPr>
            <w:t>[Kirjoita teksti tähän]</w:t>
          </w:r>
        </w:sdtContent>
      </w:sdt>
    </w:p>
    <w:p w14:paraId="2F340503" w14:textId="27979B5D" w:rsidR="005A147E" w:rsidRDefault="00812118" w:rsidP="005A147E">
      <w:pPr>
        <w:pStyle w:val="BodyText"/>
      </w:pPr>
      <w:r>
        <w:t>Lähdejärjestelmä</w:t>
      </w:r>
      <w:r w:rsidR="005A147E">
        <w:t xml:space="preserve">: </w:t>
      </w:r>
      <w:sdt>
        <w:sdtPr>
          <w:id w:val="1960606386"/>
          <w:placeholder>
            <w:docPart w:val="156501B7720742FE8D1C4C6A78F2EBD4"/>
          </w:placeholder>
          <w:temporary/>
          <w:showingPlcHdr/>
          <w:text/>
        </w:sdtPr>
        <w:sdtContent>
          <w:r w:rsidR="005A147E">
            <w:rPr>
              <w:rStyle w:val="PlaceholderText"/>
            </w:rPr>
            <w:t>[Kirjoita teksti tähän]</w:t>
          </w:r>
        </w:sdtContent>
      </w:sdt>
    </w:p>
    <w:p w14:paraId="34F5B537" w14:textId="159BE238" w:rsidR="00030F60" w:rsidRPr="00961338" w:rsidRDefault="009B6E38" w:rsidP="00030F60">
      <w:pPr>
        <w:pStyle w:val="BodyText"/>
      </w:pPr>
      <w:r>
        <w:t xml:space="preserve">PTV:n rajapintaversio asiakastestiympäristössä: </w:t>
      </w:r>
      <w:sdt>
        <w:sdtPr>
          <w:id w:val="-2054609881"/>
          <w:placeholder>
            <w:docPart w:val="DefaultPlaceholder_-1854013440"/>
          </w:placeholder>
        </w:sdtPr>
        <w:sdtContent>
          <w:r w:rsidR="00BC65F5" w:rsidRPr="00961338">
            <w:t>[</w:t>
          </w:r>
          <w:r w:rsidR="00D8620C">
            <w:t>Kirjoita teksti tähän, e</w:t>
          </w:r>
          <w:r w:rsidR="00BC65F5" w:rsidRPr="00961338">
            <w:t>sim. versio 12]</w:t>
          </w:r>
        </w:sdtContent>
      </w:sdt>
    </w:p>
    <w:p w14:paraId="0AA0C728" w14:textId="126B80FE" w:rsidR="00BC65F5" w:rsidRDefault="00E73B82" w:rsidP="00030F60">
      <w:pPr>
        <w:pStyle w:val="BodyText"/>
      </w:pPr>
      <w:r>
        <w:t xml:space="preserve">Testauksen ajankohta: </w:t>
      </w:r>
      <w:sdt>
        <w:sdtPr>
          <w:id w:val="-1024015064"/>
          <w:placeholder>
            <w:docPart w:val="DefaultPlaceholder_-1854013440"/>
          </w:placeholder>
        </w:sdtPr>
        <w:sdtContent>
          <w:r w:rsidR="00847FA5">
            <w:t>[päivämäärä]</w:t>
          </w:r>
        </w:sdtContent>
      </w:sdt>
      <w:r w:rsidR="000670D2">
        <w:t xml:space="preserve"> – </w:t>
      </w:r>
      <w:sdt>
        <w:sdtPr>
          <w:id w:val="-2007893206"/>
          <w:placeholder>
            <w:docPart w:val="DefaultPlaceholder_-1854013440"/>
          </w:placeholder>
        </w:sdtPr>
        <w:sdtContent>
          <w:r w:rsidR="000670D2">
            <w:t>[päivämäärä]</w:t>
          </w:r>
        </w:sdtContent>
      </w:sdt>
    </w:p>
    <w:p w14:paraId="43F65155" w14:textId="5D29CDC3" w:rsidR="005A147E" w:rsidRDefault="00266A91" w:rsidP="00030F60">
      <w:pPr>
        <w:pStyle w:val="BodyText"/>
      </w:pPr>
      <w:r>
        <w:t xml:space="preserve">Testauksen </w:t>
      </w:r>
      <w:r w:rsidR="0008661C">
        <w:t>suorittaja</w:t>
      </w:r>
      <w:r w:rsidR="00DD1A54">
        <w:t xml:space="preserve">: </w:t>
      </w:r>
      <w:sdt>
        <w:sdtPr>
          <w:id w:val="1627206784"/>
          <w:placeholder>
            <w:docPart w:val="DefaultPlaceholder_-1854013440"/>
          </w:placeholder>
        </w:sdtPr>
        <w:sdtContent>
          <w:r w:rsidR="00DD1A54">
            <w:t>[</w:t>
          </w:r>
          <w:r w:rsidR="00164F19">
            <w:t>Kirjoita teksti tähän</w:t>
          </w:r>
          <w:r w:rsidR="00812118">
            <w:t>]</w:t>
          </w:r>
        </w:sdtContent>
      </w:sdt>
    </w:p>
    <w:p w14:paraId="150E21F0" w14:textId="18A939FA" w:rsidR="00164F19" w:rsidRDefault="00164F19" w:rsidP="00164F19">
      <w:pPr>
        <w:pStyle w:val="BodyText"/>
      </w:pPr>
      <w:r>
        <w:t xml:space="preserve">Testauksessa käytetty API-käyttäjätunnus: </w:t>
      </w:r>
      <w:sdt>
        <w:sdtPr>
          <w:id w:val="684795493"/>
          <w:placeholder>
            <w:docPart w:val="F03DA60B95014D76ABDF2906319BD01C"/>
          </w:placeholder>
          <w:temporary/>
          <w:showingPlcHdr/>
          <w:text/>
        </w:sdtPr>
        <w:sdtContent>
          <w:r>
            <w:rPr>
              <w:rStyle w:val="PlaceholderText"/>
            </w:rPr>
            <w:t>[Kirjoita teksti tähän]</w:t>
          </w:r>
        </w:sdtContent>
      </w:sdt>
    </w:p>
    <w:p w14:paraId="7FB7DC43" w14:textId="3A2805FD" w:rsidR="00812118" w:rsidRDefault="00164F19" w:rsidP="000D4480">
      <w:pPr>
        <w:pStyle w:val="BodyText"/>
      </w:pPr>
      <w:r>
        <w:t xml:space="preserve">Testauksessa </w:t>
      </w:r>
      <w:r w:rsidR="00764201">
        <w:t>käyte</w:t>
      </w:r>
      <w:r w:rsidR="003C1D57">
        <w:t xml:space="preserve">tyt </w:t>
      </w:r>
      <w:r w:rsidR="00764201">
        <w:t>testiorganisaatio</w:t>
      </w:r>
      <w:r w:rsidR="00666EA9">
        <w:t>t: [Kirjoita tähän organisaation nimi</w:t>
      </w:r>
      <w:r w:rsidR="00AD316C">
        <w:t xml:space="preserve"> ja </w:t>
      </w:r>
      <w:r w:rsidR="00813E63">
        <w:t>organisaation content id PTV:ssä</w:t>
      </w:r>
      <w:r w:rsidR="003015A7">
        <w:t>]</w:t>
      </w:r>
    </w:p>
    <w:p w14:paraId="11B2A1F2" w14:textId="6918E2A4" w:rsidR="003C069D" w:rsidRDefault="00615F5F" w:rsidP="003C069D">
      <w:pPr>
        <w:pStyle w:val="Heading1"/>
        <w:numPr>
          <w:ilvl w:val="0"/>
          <w:numId w:val="24"/>
        </w:numPr>
        <w:spacing w:after="260"/>
      </w:pPr>
      <w:bookmarkStart w:id="2" w:name="_Toc241675099"/>
      <w:r>
        <w:t>Testiaineiston kuvaus</w:t>
      </w:r>
      <w:bookmarkEnd w:id="2"/>
    </w:p>
    <w:p w14:paraId="0B0C8656" w14:textId="77777777" w:rsidR="00676446" w:rsidRDefault="00676446" w:rsidP="00676446">
      <w:pPr>
        <w:pStyle w:val="BodyText"/>
      </w:pPr>
      <w:r>
        <w:t>Kuvaa lyhyesti</w:t>
      </w:r>
    </w:p>
    <w:p w14:paraId="7A8A5726" w14:textId="4A753B41" w:rsidR="00676446" w:rsidRDefault="00676446" w:rsidP="00676446">
      <w:pPr>
        <w:pStyle w:val="BodyText"/>
        <w:numPr>
          <w:ilvl w:val="0"/>
          <w:numId w:val="38"/>
        </w:numPr>
      </w:pPr>
      <w:r>
        <w:t>mitä sisältötyyppejä testattiin</w:t>
      </w:r>
    </w:p>
    <w:p w14:paraId="283E38B4" w14:textId="0E6F0029" w:rsidR="00676446" w:rsidRDefault="00676446" w:rsidP="00676446">
      <w:pPr>
        <w:pStyle w:val="BodyText"/>
        <w:numPr>
          <w:ilvl w:val="0"/>
          <w:numId w:val="38"/>
        </w:numPr>
      </w:pPr>
      <w:r>
        <w:t>kuinka laaja testiaineisto oli</w:t>
      </w:r>
    </w:p>
    <w:p w14:paraId="76121A71" w14:textId="5365ECAD" w:rsidR="00676446" w:rsidRDefault="00676446" w:rsidP="00676446">
      <w:pPr>
        <w:pStyle w:val="BodyText"/>
        <w:numPr>
          <w:ilvl w:val="0"/>
          <w:numId w:val="38"/>
        </w:numPr>
      </w:pPr>
      <w:r>
        <w:t>miten testiaineisto edustaa tuotannossa siirrettäviä tietoja</w:t>
      </w:r>
    </w:p>
    <w:p w14:paraId="2F8D6513" w14:textId="08358324" w:rsidR="00676446" w:rsidRDefault="00676446" w:rsidP="00676446">
      <w:pPr>
        <w:pStyle w:val="BodyText"/>
        <w:numPr>
          <w:ilvl w:val="0"/>
          <w:numId w:val="38"/>
        </w:numPr>
      </w:pPr>
      <w:r>
        <w:t>mitä erityistapauksia tai poikkeustilanteita testaukseen sisältyi</w:t>
      </w:r>
    </w:p>
    <w:p w14:paraId="4112D7C8" w14:textId="5E6B65D6" w:rsidR="003F501C" w:rsidRDefault="00676446" w:rsidP="00676446">
      <w:pPr>
        <w:pStyle w:val="BodyText"/>
      </w:pPr>
      <w:r>
        <w:t>Esimerkki:</w:t>
      </w:r>
    </w:p>
    <w:p w14:paraId="5BAA8404" w14:textId="77777777" w:rsidR="00A327B8" w:rsidRPr="00E3047C" w:rsidRDefault="00A327B8" w:rsidP="00E3047C">
      <w:pPr>
        <w:pStyle w:val="BodyText"/>
        <w:rPr>
          <w:i/>
          <w:iCs/>
        </w:rPr>
      </w:pPr>
      <w:r w:rsidRPr="00E3047C">
        <w:rPr>
          <w:i/>
          <w:iCs/>
        </w:rPr>
        <w:t>Testauksessa käytettiin 15 palvelua, 20 asiointikanavaa ja niiden välisiä liitoksia. Aineisto sisälsi suomen-, ruotsin- ja englanninkielisiä sisältöjä sekä palveluja, joihin liittyi useita asiointikanavia. Testiaineisto vastaa rakenteeltaan organisaation tuotannossa ylläpidettäviä palvelutietoja.</w:t>
      </w:r>
    </w:p>
    <w:p w14:paraId="385A8BB4" w14:textId="379787A9" w:rsidR="00A327B8" w:rsidRPr="00E3047C" w:rsidRDefault="00A327B8" w:rsidP="00E3047C">
      <w:pPr>
        <w:pStyle w:val="BodyText"/>
        <w:rPr>
          <w:i/>
          <w:iCs/>
        </w:rPr>
      </w:pPr>
      <w:r w:rsidRPr="00E3047C">
        <w:rPr>
          <w:i/>
          <w:iCs/>
        </w:rPr>
        <w:t>Testiaineisto sisälsi eri palveluaikatyyppejä, sekä palvelupaikkoihin liittyviä osoite- ja yhteystietoja.</w:t>
      </w:r>
    </w:p>
    <w:p w14:paraId="4E8B4FD5" w14:textId="60EE2235" w:rsidR="0008208B" w:rsidRDefault="0008208B" w:rsidP="0008208B">
      <w:pPr>
        <w:pStyle w:val="BodyText"/>
      </w:pPr>
      <w:r>
        <w:lastRenderedPageBreak/>
        <w:t xml:space="preserve">Testiaineiston kuvaus: </w:t>
      </w:r>
      <w:sdt>
        <w:sdtPr>
          <w:id w:val="-492258505"/>
          <w:placeholder>
            <w:docPart w:val="383985687F17432C828E22EC333C26BE"/>
          </w:placeholder>
        </w:sdtPr>
        <w:sdtContent>
          <w:r>
            <w:t>[Kirjoita teksti tähän]</w:t>
          </w:r>
        </w:sdtContent>
      </w:sdt>
    </w:p>
    <w:p w14:paraId="4A807D58" w14:textId="48BB95C6" w:rsidR="008D40E0" w:rsidRDefault="008476DB" w:rsidP="008D40E0">
      <w:pPr>
        <w:pStyle w:val="Heading1"/>
        <w:numPr>
          <w:ilvl w:val="0"/>
          <w:numId w:val="24"/>
        </w:numPr>
        <w:spacing w:after="260"/>
      </w:pPr>
      <w:bookmarkStart w:id="3" w:name="_Toc241675100"/>
      <w:r>
        <w:t>Testatut osa-alueet</w:t>
      </w:r>
      <w:bookmarkEnd w:id="3"/>
    </w:p>
    <w:p w14:paraId="17BF9F9C" w14:textId="1E2D8CE9" w:rsidR="0008208B" w:rsidRDefault="00AB5CB7" w:rsidP="0008208B">
      <w:pPr>
        <w:pStyle w:val="BodyText"/>
      </w:pPr>
      <w:r w:rsidRPr="00AB5CB7">
        <w:t>Taulukossa on valmiita esimerkkejä. Täytä vain ne rivit, jotka koskevat integraation kautta tuotavia sisältötyyppejä ja ominaisuuksia.</w:t>
      </w:r>
      <w:r w:rsidR="000B2366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843"/>
        <w:gridCol w:w="3117"/>
      </w:tblGrid>
      <w:tr w:rsidR="00B02C9D" w14:paraId="57CEA996" w14:textId="77777777">
        <w:tc>
          <w:tcPr>
            <w:tcW w:w="4390" w:type="dxa"/>
          </w:tcPr>
          <w:p w14:paraId="6DE9067A" w14:textId="77777777" w:rsidR="00B02C9D" w:rsidRPr="009461B1" w:rsidRDefault="00B02C9D">
            <w:pPr>
              <w:rPr>
                <w:b/>
                <w:bCs/>
              </w:rPr>
            </w:pPr>
            <w:r w:rsidRPr="009461B1">
              <w:rPr>
                <w:b/>
                <w:bCs/>
              </w:rPr>
              <w:t>Testitapauksen</w:t>
            </w:r>
            <w:r>
              <w:rPr>
                <w:b/>
                <w:bCs/>
              </w:rPr>
              <w:t xml:space="preserve">/osa-alueen </w:t>
            </w:r>
            <w:r w:rsidRPr="009461B1">
              <w:rPr>
                <w:b/>
                <w:bCs/>
              </w:rPr>
              <w:t>kuvaus</w:t>
            </w:r>
          </w:p>
        </w:tc>
        <w:tc>
          <w:tcPr>
            <w:tcW w:w="1843" w:type="dxa"/>
          </w:tcPr>
          <w:p w14:paraId="1FAA5CD3" w14:textId="77777777" w:rsidR="00B02C9D" w:rsidRPr="009461B1" w:rsidRDefault="00B02C9D">
            <w:pPr>
              <w:rPr>
                <w:b/>
                <w:bCs/>
              </w:rPr>
            </w:pPr>
            <w:r w:rsidRPr="009461B1">
              <w:rPr>
                <w:b/>
                <w:bCs/>
              </w:rPr>
              <w:t>Tulos</w:t>
            </w:r>
            <w:r>
              <w:rPr>
                <w:b/>
                <w:bCs/>
              </w:rPr>
              <w:t xml:space="preserve"> </w:t>
            </w:r>
            <w:r w:rsidRPr="0049618A">
              <w:t>(läpäisty, epäonnistunut, ei testattu)</w:t>
            </w:r>
          </w:p>
        </w:tc>
        <w:tc>
          <w:tcPr>
            <w:tcW w:w="3117" w:type="dxa"/>
          </w:tcPr>
          <w:p w14:paraId="65B7D0B5" w14:textId="77777777" w:rsidR="00B02C9D" w:rsidRPr="009461B1" w:rsidRDefault="00B02C9D">
            <w:pPr>
              <w:rPr>
                <w:b/>
                <w:bCs/>
              </w:rPr>
            </w:pPr>
            <w:r w:rsidRPr="009461B1">
              <w:rPr>
                <w:b/>
                <w:bCs/>
              </w:rPr>
              <w:t>Huomiot</w:t>
            </w:r>
          </w:p>
        </w:tc>
      </w:tr>
      <w:tr w:rsidR="00B02C9D" w:rsidRPr="00ED3D56" w14:paraId="347E8FED" w14:textId="77777777">
        <w:tc>
          <w:tcPr>
            <w:tcW w:w="4390" w:type="dxa"/>
          </w:tcPr>
          <w:p w14:paraId="2E4CC6AB" w14:textId="77777777" w:rsidR="00B02C9D" w:rsidRDefault="00B02C9D">
            <w:r w:rsidRPr="00EB76F8">
              <w:rPr>
                <w:b/>
                <w:bCs/>
              </w:rPr>
              <w:t>Palvelun</w:t>
            </w:r>
            <w:r>
              <w:t xml:space="preserve"> </w:t>
            </w:r>
          </w:p>
          <w:p w14:paraId="526E6C88" w14:textId="77777777" w:rsidR="00B02C9D" w:rsidRPr="0024607D" w:rsidRDefault="00B02C9D" w:rsidP="00B02C9D">
            <w:pPr>
              <w:pStyle w:val="ListParagraph"/>
              <w:numPr>
                <w:ilvl w:val="0"/>
                <w:numId w:val="39"/>
              </w:numPr>
            </w:pPr>
            <w:r w:rsidRPr="0024607D">
              <w:t>lisäys</w:t>
            </w:r>
          </w:p>
        </w:tc>
        <w:tc>
          <w:tcPr>
            <w:tcW w:w="1843" w:type="dxa"/>
          </w:tcPr>
          <w:p w14:paraId="71467226" w14:textId="77777777" w:rsidR="00B02C9D" w:rsidRDefault="00B02C9D"/>
        </w:tc>
        <w:tc>
          <w:tcPr>
            <w:tcW w:w="3117" w:type="dxa"/>
          </w:tcPr>
          <w:p w14:paraId="3696065B" w14:textId="77777777" w:rsidR="00B02C9D" w:rsidRDefault="00B02C9D"/>
        </w:tc>
      </w:tr>
      <w:tr w:rsidR="00B02C9D" w14:paraId="00146195" w14:textId="77777777">
        <w:trPr>
          <w:trHeight w:val="300"/>
        </w:trPr>
        <w:tc>
          <w:tcPr>
            <w:tcW w:w="4390" w:type="dxa"/>
          </w:tcPr>
          <w:p w14:paraId="766439C8" w14:textId="77777777" w:rsidR="00B02C9D" w:rsidRDefault="00B02C9D" w:rsidP="00B02C9D">
            <w:pPr>
              <w:pStyle w:val="ListParagraph"/>
              <w:numPr>
                <w:ilvl w:val="0"/>
                <w:numId w:val="39"/>
              </w:numPr>
            </w:pPr>
            <w:r w:rsidRPr="449D0A93">
              <w:t>lisäys käyttäen pohjakuvausta</w:t>
            </w:r>
          </w:p>
        </w:tc>
        <w:tc>
          <w:tcPr>
            <w:tcW w:w="1843" w:type="dxa"/>
          </w:tcPr>
          <w:p w14:paraId="7E09A0D1" w14:textId="77777777" w:rsidR="00B02C9D" w:rsidRDefault="00B02C9D"/>
        </w:tc>
        <w:tc>
          <w:tcPr>
            <w:tcW w:w="3117" w:type="dxa"/>
          </w:tcPr>
          <w:p w14:paraId="526B792C" w14:textId="77777777" w:rsidR="00B02C9D" w:rsidRDefault="00B02C9D"/>
        </w:tc>
      </w:tr>
      <w:tr w:rsidR="00B02C9D" w:rsidRPr="00714153" w14:paraId="244B6A98" w14:textId="77777777">
        <w:tc>
          <w:tcPr>
            <w:tcW w:w="4390" w:type="dxa"/>
          </w:tcPr>
          <w:p w14:paraId="28F04761" w14:textId="77777777" w:rsidR="00B02C9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lisäys externalId:llä (jos käytössä)</w:t>
            </w:r>
          </w:p>
        </w:tc>
        <w:tc>
          <w:tcPr>
            <w:tcW w:w="1843" w:type="dxa"/>
          </w:tcPr>
          <w:p w14:paraId="24EF1B33" w14:textId="77777777" w:rsidR="00B02C9D" w:rsidRDefault="00B02C9D"/>
        </w:tc>
        <w:tc>
          <w:tcPr>
            <w:tcW w:w="3117" w:type="dxa"/>
          </w:tcPr>
          <w:p w14:paraId="03F3352B" w14:textId="77777777" w:rsidR="00B02C9D" w:rsidRDefault="00B02C9D"/>
        </w:tc>
      </w:tr>
      <w:tr w:rsidR="00B02C9D" w:rsidRPr="00402C55" w14:paraId="4D4C121E" w14:textId="77777777">
        <w:tc>
          <w:tcPr>
            <w:tcW w:w="4390" w:type="dxa"/>
          </w:tcPr>
          <w:p w14:paraId="7C4516FE" w14:textId="77777777" w:rsidR="00B02C9D" w:rsidRPr="0024607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päivitys</w:t>
            </w:r>
          </w:p>
        </w:tc>
        <w:tc>
          <w:tcPr>
            <w:tcW w:w="1843" w:type="dxa"/>
          </w:tcPr>
          <w:p w14:paraId="018FFCF2" w14:textId="77777777" w:rsidR="00B02C9D" w:rsidRDefault="00B02C9D"/>
        </w:tc>
        <w:tc>
          <w:tcPr>
            <w:tcW w:w="3117" w:type="dxa"/>
          </w:tcPr>
          <w:p w14:paraId="0BE78E55" w14:textId="77777777" w:rsidR="00B02C9D" w:rsidRDefault="00B02C9D"/>
        </w:tc>
      </w:tr>
      <w:tr w:rsidR="00B02C9D" w:rsidRPr="00402C55" w14:paraId="54E33CBC" w14:textId="77777777">
        <w:tc>
          <w:tcPr>
            <w:tcW w:w="4390" w:type="dxa"/>
          </w:tcPr>
          <w:p w14:paraId="7A5FF9ED" w14:textId="77777777" w:rsidR="00B02C9D" w:rsidRPr="0024607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arkistointi</w:t>
            </w:r>
          </w:p>
        </w:tc>
        <w:tc>
          <w:tcPr>
            <w:tcW w:w="1843" w:type="dxa"/>
          </w:tcPr>
          <w:p w14:paraId="4F03E658" w14:textId="77777777" w:rsidR="00B02C9D" w:rsidRDefault="00B02C9D"/>
        </w:tc>
        <w:tc>
          <w:tcPr>
            <w:tcW w:w="3117" w:type="dxa"/>
          </w:tcPr>
          <w:p w14:paraId="63A89183" w14:textId="77777777" w:rsidR="00B02C9D" w:rsidRDefault="00B02C9D"/>
        </w:tc>
      </w:tr>
      <w:tr w:rsidR="00B02C9D" w:rsidRPr="00402C55" w14:paraId="6C108F7F" w14:textId="77777777">
        <w:tc>
          <w:tcPr>
            <w:tcW w:w="4390" w:type="dxa"/>
          </w:tcPr>
          <w:p w14:paraId="2C9DD296" w14:textId="77777777" w:rsidR="00B02C9D" w:rsidRPr="00184B46" w:rsidRDefault="00B02C9D" w:rsidP="00B02C9D">
            <w:pPr>
              <w:pStyle w:val="ListParagraph"/>
              <w:numPr>
                <w:ilvl w:val="0"/>
                <w:numId w:val="39"/>
              </w:numPr>
            </w:pPr>
            <w:r w:rsidRPr="00184B46">
              <w:t>palauttaminen arkistosta</w:t>
            </w:r>
          </w:p>
        </w:tc>
        <w:tc>
          <w:tcPr>
            <w:tcW w:w="1843" w:type="dxa"/>
          </w:tcPr>
          <w:p w14:paraId="3DA4999C" w14:textId="77777777" w:rsidR="00B02C9D" w:rsidRDefault="00B02C9D"/>
        </w:tc>
        <w:tc>
          <w:tcPr>
            <w:tcW w:w="3117" w:type="dxa"/>
          </w:tcPr>
          <w:p w14:paraId="6EA5DCB2" w14:textId="77777777" w:rsidR="00B02C9D" w:rsidRDefault="00B02C9D"/>
        </w:tc>
      </w:tr>
      <w:tr w:rsidR="00B02C9D" w:rsidRPr="00ED3D56" w14:paraId="148595E8" w14:textId="77777777">
        <w:tc>
          <w:tcPr>
            <w:tcW w:w="4390" w:type="dxa"/>
          </w:tcPr>
          <w:p w14:paraId="525DFEA3" w14:textId="77777777" w:rsidR="00B02C9D" w:rsidRPr="00361048" w:rsidRDefault="00B02C9D">
            <w:pPr>
              <w:rPr>
                <w:b/>
                <w:bCs/>
              </w:rPr>
            </w:pPr>
            <w:r w:rsidRPr="00361048">
              <w:rPr>
                <w:b/>
                <w:bCs/>
              </w:rPr>
              <w:t>Liitoksen</w:t>
            </w:r>
          </w:p>
          <w:p w14:paraId="7AFE84A9" w14:textId="77777777" w:rsidR="00B02C9D" w:rsidRPr="00361048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lisäys</w:t>
            </w:r>
          </w:p>
        </w:tc>
        <w:tc>
          <w:tcPr>
            <w:tcW w:w="1843" w:type="dxa"/>
          </w:tcPr>
          <w:p w14:paraId="1134323F" w14:textId="77777777" w:rsidR="00B02C9D" w:rsidRDefault="00B02C9D"/>
        </w:tc>
        <w:tc>
          <w:tcPr>
            <w:tcW w:w="3117" w:type="dxa"/>
          </w:tcPr>
          <w:p w14:paraId="1A784F44" w14:textId="77777777" w:rsidR="00B02C9D" w:rsidRDefault="00B02C9D"/>
        </w:tc>
      </w:tr>
      <w:tr w:rsidR="00B02C9D" w:rsidRPr="00ED3D56" w14:paraId="7D49F00D" w14:textId="77777777">
        <w:tc>
          <w:tcPr>
            <w:tcW w:w="4390" w:type="dxa"/>
          </w:tcPr>
          <w:p w14:paraId="63D4B394" w14:textId="77777777" w:rsidR="00B02C9D" w:rsidRPr="00361048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päivitys</w:t>
            </w:r>
          </w:p>
        </w:tc>
        <w:tc>
          <w:tcPr>
            <w:tcW w:w="1843" w:type="dxa"/>
          </w:tcPr>
          <w:p w14:paraId="71FA2DD9" w14:textId="77777777" w:rsidR="00B02C9D" w:rsidRDefault="00B02C9D"/>
        </w:tc>
        <w:tc>
          <w:tcPr>
            <w:tcW w:w="3117" w:type="dxa"/>
          </w:tcPr>
          <w:p w14:paraId="25BDCC0E" w14:textId="77777777" w:rsidR="00B02C9D" w:rsidRDefault="00B02C9D"/>
        </w:tc>
      </w:tr>
      <w:tr w:rsidR="00B02C9D" w:rsidRPr="00ED3D56" w14:paraId="739E10F0" w14:textId="77777777">
        <w:tc>
          <w:tcPr>
            <w:tcW w:w="4390" w:type="dxa"/>
          </w:tcPr>
          <w:p w14:paraId="188B210E" w14:textId="77777777" w:rsidR="00B02C9D" w:rsidRPr="00361048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arkistointi</w:t>
            </w:r>
          </w:p>
        </w:tc>
        <w:tc>
          <w:tcPr>
            <w:tcW w:w="1843" w:type="dxa"/>
          </w:tcPr>
          <w:p w14:paraId="2C7FD327" w14:textId="77777777" w:rsidR="00B02C9D" w:rsidRDefault="00B02C9D"/>
        </w:tc>
        <w:tc>
          <w:tcPr>
            <w:tcW w:w="3117" w:type="dxa"/>
          </w:tcPr>
          <w:p w14:paraId="3ED45A6E" w14:textId="77777777" w:rsidR="00B02C9D" w:rsidRDefault="00B02C9D"/>
        </w:tc>
      </w:tr>
      <w:tr w:rsidR="00B02C9D" w:rsidRPr="00ED3D56" w14:paraId="5A42CB14" w14:textId="77777777">
        <w:tc>
          <w:tcPr>
            <w:tcW w:w="4390" w:type="dxa"/>
          </w:tcPr>
          <w:p w14:paraId="11FCC55F" w14:textId="77777777" w:rsidR="00B02C9D" w:rsidRPr="00184B46" w:rsidRDefault="00B02C9D" w:rsidP="00B02C9D">
            <w:pPr>
              <w:pStyle w:val="ListParagraph"/>
              <w:numPr>
                <w:ilvl w:val="0"/>
                <w:numId w:val="39"/>
              </w:numPr>
            </w:pPr>
            <w:r w:rsidRPr="00184B46">
              <w:t>palauttaminen arkistosta</w:t>
            </w:r>
          </w:p>
        </w:tc>
        <w:tc>
          <w:tcPr>
            <w:tcW w:w="1843" w:type="dxa"/>
          </w:tcPr>
          <w:p w14:paraId="292C7C7E" w14:textId="77777777" w:rsidR="00B02C9D" w:rsidRDefault="00B02C9D"/>
        </w:tc>
        <w:tc>
          <w:tcPr>
            <w:tcW w:w="3117" w:type="dxa"/>
          </w:tcPr>
          <w:p w14:paraId="2AB0C358" w14:textId="77777777" w:rsidR="00B02C9D" w:rsidRDefault="00B02C9D"/>
        </w:tc>
      </w:tr>
      <w:tr w:rsidR="00B02C9D" w:rsidRPr="00ED3D56" w14:paraId="623E0D83" w14:textId="77777777">
        <w:tc>
          <w:tcPr>
            <w:tcW w:w="4390" w:type="dxa"/>
          </w:tcPr>
          <w:p w14:paraId="4F759C60" w14:textId="77777777" w:rsidR="00B02C9D" w:rsidRPr="0051549F" w:rsidRDefault="00B02C9D">
            <w:pPr>
              <w:rPr>
                <w:b/>
                <w:bCs/>
              </w:rPr>
            </w:pPr>
            <w:r w:rsidRPr="0051549F">
              <w:rPr>
                <w:b/>
                <w:bCs/>
              </w:rPr>
              <w:t>Asiointikanavan</w:t>
            </w:r>
            <w:r>
              <w:rPr>
                <w:b/>
                <w:bCs/>
              </w:rPr>
              <w:t xml:space="preserve"> </w:t>
            </w:r>
            <w:r w:rsidRPr="00967496">
              <w:t>(huomioi eri asiointikanavatyypit)</w:t>
            </w:r>
          </w:p>
          <w:p w14:paraId="6DFCEE1B" w14:textId="77777777" w:rsidR="00B02C9D" w:rsidRPr="0051549F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lisäys</w:t>
            </w:r>
          </w:p>
        </w:tc>
        <w:tc>
          <w:tcPr>
            <w:tcW w:w="1843" w:type="dxa"/>
          </w:tcPr>
          <w:p w14:paraId="1B477CD8" w14:textId="77777777" w:rsidR="00B02C9D" w:rsidRDefault="00B02C9D"/>
        </w:tc>
        <w:tc>
          <w:tcPr>
            <w:tcW w:w="3117" w:type="dxa"/>
          </w:tcPr>
          <w:p w14:paraId="208D27D6" w14:textId="77777777" w:rsidR="00B02C9D" w:rsidRDefault="00B02C9D"/>
        </w:tc>
      </w:tr>
      <w:tr w:rsidR="00B02C9D" w:rsidRPr="00714153" w14:paraId="4334F14F" w14:textId="77777777">
        <w:tc>
          <w:tcPr>
            <w:tcW w:w="4390" w:type="dxa"/>
          </w:tcPr>
          <w:p w14:paraId="01995374" w14:textId="77777777" w:rsidR="00B02C9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lisäys externalId:llä (jos käytössä)</w:t>
            </w:r>
          </w:p>
        </w:tc>
        <w:tc>
          <w:tcPr>
            <w:tcW w:w="1843" w:type="dxa"/>
          </w:tcPr>
          <w:p w14:paraId="72233C17" w14:textId="77777777" w:rsidR="00B02C9D" w:rsidRDefault="00B02C9D"/>
        </w:tc>
        <w:tc>
          <w:tcPr>
            <w:tcW w:w="3117" w:type="dxa"/>
          </w:tcPr>
          <w:p w14:paraId="4CC52BFA" w14:textId="77777777" w:rsidR="00B02C9D" w:rsidRDefault="00B02C9D"/>
        </w:tc>
      </w:tr>
      <w:tr w:rsidR="00B02C9D" w:rsidRPr="00ED3D56" w14:paraId="7E6B78C9" w14:textId="77777777">
        <w:tc>
          <w:tcPr>
            <w:tcW w:w="4390" w:type="dxa"/>
          </w:tcPr>
          <w:p w14:paraId="611A3538" w14:textId="77777777" w:rsidR="00B02C9D" w:rsidRPr="0051549F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päivitys</w:t>
            </w:r>
          </w:p>
        </w:tc>
        <w:tc>
          <w:tcPr>
            <w:tcW w:w="1843" w:type="dxa"/>
          </w:tcPr>
          <w:p w14:paraId="45789729" w14:textId="77777777" w:rsidR="00B02C9D" w:rsidRDefault="00B02C9D"/>
        </w:tc>
        <w:tc>
          <w:tcPr>
            <w:tcW w:w="3117" w:type="dxa"/>
          </w:tcPr>
          <w:p w14:paraId="3E4BD65D" w14:textId="77777777" w:rsidR="00B02C9D" w:rsidRDefault="00B02C9D"/>
        </w:tc>
      </w:tr>
      <w:tr w:rsidR="00B02C9D" w:rsidRPr="00ED3D56" w14:paraId="3D4BB522" w14:textId="77777777">
        <w:tc>
          <w:tcPr>
            <w:tcW w:w="4390" w:type="dxa"/>
          </w:tcPr>
          <w:p w14:paraId="7C05B066" w14:textId="77777777" w:rsidR="00B02C9D" w:rsidRPr="00967496" w:rsidRDefault="00B02C9D" w:rsidP="00B02C9D">
            <w:pPr>
              <w:pStyle w:val="ListParagraph"/>
              <w:numPr>
                <w:ilvl w:val="0"/>
                <w:numId w:val="39"/>
              </w:numPr>
            </w:pPr>
            <w:r w:rsidRPr="00967496">
              <w:t>arkistointi</w:t>
            </w:r>
          </w:p>
        </w:tc>
        <w:tc>
          <w:tcPr>
            <w:tcW w:w="1843" w:type="dxa"/>
          </w:tcPr>
          <w:p w14:paraId="014D4327" w14:textId="77777777" w:rsidR="00B02C9D" w:rsidRDefault="00B02C9D"/>
        </w:tc>
        <w:tc>
          <w:tcPr>
            <w:tcW w:w="3117" w:type="dxa"/>
          </w:tcPr>
          <w:p w14:paraId="0C15D9A8" w14:textId="77777777" w:rsidR="00B02C9D" w:rsidRDefault="00B02C9D"/>
        </w:tc>
      </w:tr>
      <w:tr w:rsidR="00B02C9D" w:rsidRPr="00ED3D56" w14:paraId="12ABE30F" w14:textId="77777777">
        <w:tc>
          <w:tcPr>
            <w:tcW w:w="4390" w:type="dxa"/>
          </w:tcPr>
          <w:p w14:paraId="1C70BA0D" w14:textId="77777777" w:rsidR="00B02C9D" w:rsidRPr="005C065F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palauttaminen arkistosta</w:t>
            </w:r>
          </w:p>
        </w:tc>
        <w:tc>
          <w:tcPr>
            <w:tcW w:w="1843" w:type="dxa"/>
          </w:tcPr>
          <w:p w14:paraId="2B9E34AE" w14:textId="77777777" w:rsidR="00B02C9D" w:rsidRDefault="00B02C9D"/>
        </w:tc>
        <w:tc>
          <w:tcPr>
            <w:tcW w:w="3117" w:type="dxa"/>
          </w:tcPr>
          <w:p w14:paraId="6F57B446" w14:textId="77777777" w:rsidR="00B02C9D" w:rsidRDefault="00B02C9D"/>
        </w:tc>
      </w:tr>
      <w:tr w:rsidR="00B02C9D" w:rsidRPr="00714153" w14:paraId="40384E5F" w14:textId="77777777">
        <w:tc>
          <w:tcPr>
            <w:tcW w:w="4390" w:type="dxa"/>
          </w:tcPr>
          <w:p w14:paraId="67327337" w14:textId="77777777" w:rsidR="00B02C9D" w:rsidRPr="00281A6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 xml:space="preserve">palvelupaikka asiointikanava: linkin luonti esteettömyyssovellukseen </w:t>
            </w:r>
          </w:p>
        </w:tc>
        <w:tc>
          <w:tcPr>
            <w:tcW w:w="1843" w:type="dxa"/>
          </w:tcPr>
          <w:p w14:paraId="157AEABC" w14:textId="77777777" w:rsidR="00B02C9D" w:rsidRDefault="00B02C9D"/>
        </w:tc>
        <w:tc>
          <w:tcPr>
            <w:tcW w:w="3117" w:type="dxa"/>
          </w:tcPr>
          <w:p w14:paraId="278BFB66" w14:textId="77777777" w:rsidR="00B02C9D" w:rsidRDefault="00B02C9D"/>
        </w:tc>
      </w:tr>
      <w:tr w:rsidR="00B02C9D" w:rsidRPr="00ED3D56" w14:paraId="26DAC350" w14:textId="77777777">
        <w:tc>
          <w:tcPr>
            <w:tcW w:w="4390" w:type="dxa"/>
          </w:tcPr>
          <w:p w14:paraId="4B2375F1" w14:textId="77777777" w:rsidR="00B02C9D" w:rsidRPr="003252BD" w:rsidRDefault="00B02C9D">
            <w:pPr>
              <w:rPr>
                <w:b/>
                <w:bCs/>
              </w:rPr>
            </w:pPr>
            <w:r w:rsidRPr="003252BD">
              <w:rPr>
                <w:b/>
                <w:bCs/>
              </w:rPr>
              <w:t>Alaorganisaation</w:t>
            </w:r>
          </w:p>
        </w:tc>
        <w:tc>
          <w:tcPr>
            <w:tcW w:w="1843" w:type="dxa"/>
          </w:tcPr>
          <w:p w14:paraId="2A7079D1" w14:textId="77777777" w:rsidR="00B02C9D" w:rsidRDefault="00B02C9D"/>
        </w:tc>
        <w:tc>
          <w:tcPr>
            <w:tcW w:w="3117" w:type="dxa"/>
          </w:tcPr>
          <w:p w14:paraId="37FE038B" w14:textId="77777777" w:rsidR="00B02C9D" w:rsidRDefault="00B02C9D"/>
        </w:tc>
      </w:tr>
      <w:tr w:rsidR="00B02C9D" w:rsidRPr="00ED3D56" w14:paraId="111E4CF3" w14:textId="77777777">
        <w:tc>
          <w:tcPr>
            <w:tcW w:w="4390" w:type="dxa"/>
          </w:tcPr>
          <w:p w14:paraId="3183A968" w14:textId="77777777" w:rsidR="00B02C9D" w:rsidRPr="005C065F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lisäys</w:t>
            </w:r>
          </w:p>
        </w:tc>
        <w:tc>
          <w:tcPr>
            <w:tcW w:w="1843" w:type="dxa"/>
          </w:tcPr>
          <w:p w14:paraId="2306D05A" w14:textId="77777777" w:rsidR="00B02C9D" w:rsidRDefault="00B02C9D"/>
        </w:tc>
        <w:tc>
          <w:tcPr>
            <w:tcW w:w="3117" w:type="dxa"/>
          </w:tcPr>
          <w:p w14:paraId="5773D0CE" w14:textId="77777777" w:rsidR="00B02C9D" w:rsidRDefault="00B02C9D"/>
        </w:tc>
      </w:tr>
      <w:tr w:rsidR="00B02C9D" w:rsidRPr="00714153" w14:paraId="673B32F7" w14:textId="77777777">
        <w:tc>
          <w:tcPr>
            <w:tcW w:w="4390" w:type="dxa"/>
          </w:tcPr>
          <w:p w14:paraId="527ABF26" w14:textId="77777777" w:rsidR="00B02C9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lisäys externalId:llä (jos käytössä)</w:t>
            </w:r>
          </w:p>
        </w:tc>
        <w:tc>
          <w:tcPr>
            <w:tcW w:w="1843" w:type="dxa"/>
          </w:tcPr>
          <w:p w14:paraId="4A03E979" w14:textId="77777777" w:rsidR="00B02C9D" w:rsidRDefault="00B02C9D"/>
        </w:tc>
        <w:tc>
          <w:tcPr>
            <w:tcW w:w="3117" w:type="dxa"/>
          </w:tcPr>
          <w:p w14:paraId="1320AA8A" w14:textId="77777777" w:rsidR="00B02C9D" w:rsidRDefault="00B02C9D"/>
        </w:tc>
      </w:tr>
      <w:tr w:rsidR="00B02C9D" w:rsidRPr="00ED3D56" w14:paraId="633C9BC6" w14:textId="77777777">
        <w:tc>
          <w:tcPr>
            <w:tcW w:w="4390" w:type="dxa"/>
          </w:tcPr>
          <w:p w14:paraId="651F2ED4" w14:textId="77777777" w:rsidR="00B02C9D" w:rsidRPr="003252B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päivitys</w:t>
            </w:r>
          </w:p>
        </w:tc>
        <w:tc>
          <w:tcPr>
            <w:tcW w:w="1843" w:type="dxa"/>
          </w:tcPr>
          <w:p w14:paraId="785479F1" w14:textId="77777777" w:rsidR="00B02C9D" w:rsidRDefault="00B02C9D"/>
        </w:tc>
        <w:tc>
          <w:tcPr>
            <w:tcW w:w="3117" w:type="dxa"/>
          </w:tcPr>
          <w:p w14:paraId="5BD70736" w14:textId="77777777" w:rsidR="00B02C9D" w:rsidRDefault="00B02C9D"/>
        </w:tc>
      </w:tr>
      <w:tr w:rsidR="00B02C9D" w:rsidRPr="00ED3D56" w14:paraId="0E88A576" w14:textId="77777777">
        <w:tc>
          <w:tcPr>
            <w:tcW w:w="4390" w:type="dxa"/>
          </w:tcPr>
          <w:p w14:paraId="2730F01F" w14:textId="77777777" w:rsidR="00B02C9D" w:rsidRPr="003252B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arkistointi</w:t>
            </w:r>
          </w:p>
        </w:tc>
        <w:tc>
          <w:tcPr>
            <w:tcW w:w="1843" w:type="dxa"/>
          </w:tcPr>
          <w:p w14:paraId="1B788C09" w14:textId="77777777" w:rsidR="00B02C9D" w:rsidRDefault="00B02C9D"/>
        </w:tc>
        <w:tc>
          <w:tcPr>
            <w:tcW w:w="3117" w:type="dxa"/>
          </w:tcPr>
          <w:p w14:paraId="7AA106A3" w14:textId="77777777" w:rsidR="00B02C9D" w:rsidRDefault="00B02C9D"/>
        </w:tc>
      </w:tr>
      <w:tr w:rsidR="00B02C9D" w:rsidRPr="00ED3D56" w14:paraId="1AC049B4" w14:textId="77777777">
        <w:tc>
          <w:tcPr>
            <w:tcW w:w="4390" w:type="dxa"/>
          </w:tcPr>
          <w:p w14:paraId="2B40584A" w14:textId="77777777" w:rsidR="00B02C9D" w:rsidRPr="003252B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palauttaminen arkistosta</w:t>
            </w:r>
          </w:p>
        </w:tc>
        <w:tc>
          <w:tcPr>
            <w:tcW w:w="1843" w:type="dxa"/>
          </w:tcPr>
          <w:p w14:paraId="5E87E01B" w14:textId="77777777" w:rsidR="00B02C9D" w:rsidRDefault="00B02C9D"/>
        </w:tc>
        <w:tc>
          <w:tcPr>
            <w:tcW w:w="3117" w:type="dxa"/>
          </w:tcPr>
          <w:p w14:paraId="1DAD41C1" w14:textId="77777777" w:rsidR="00B02C9D" w:rsidRDefault="00B02C9D"/>
        </w:tc>
      </w:tr>
      <w:tr w:rsidR="00B02C9D" w:rsidRPr="00ED3D56" w14:paraId="515CAD6D" w14:textId="77777777">
        <w:tc>
          <w:tcPr>
            <w:tcW w:w="4390" w:type="dxa"/>
          </w:tcPr>
          <w:p w14:paraId="5DD847E5" w14:textId="77777777" w:rsidR="00B02C9D" w:rsidRPr="003252BD" w:rsidRDefault="00B02C9D">
            <w:pPr>
              <w:rPr>
                <w:b/>
                <w:bCs/>
              </w:rPr>
            </w:pPr>
            <w:r w:rsidRPr="449D0A93">
              <w:rPr>
                <w:b/>
                <w:bCs/>
              </w:rPr>
              <w:t>Palvelukokonaisuuden</w:t>
            </w:r>
          </w:p>
          <w:p w14:paraId="4D4AFD4C" w14:textId="77777777" w:rsidR="00B02C9D" w:rsidRPr="003252B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lisäys</w:t>
            </w:r>
          </w:p>
        </w:tc>
        <w:tc>
          <w:tcPr>
            <w:tcW w:w="1843" w:type="dxa"/>
          </w:tcPr>
          <w:p w14:paraId="50E43608" w14:textId="77777777" w:rsidR="00B02C9D" w:rsidRDefault="00B02C9D"/>
        </w:tc>
        <w:tc>
          <w:tcPr>
            <w:tcW w:w="3117" w:type="dxa"/>
          </w:tcPr>
          <w:p w14:paraId="5DF9C08C" w14:textId="77777777" w:rsidR="00B02C9D" w:rsidRDefault="00B02C9D"/>
        </w:tc>
      </w:tr>
      <w:tr w:rsidR="00B02C9D" w:rsidRPr="00ED3D56" w14:paraId="0FF6397A" w14:textId="77777777">
        <w:tc>
          <w:tcPr>
            <w:tcW w:w="4390" w:type="dxa"/>
          </w:tcPr>
          <w:p w14:paraId="6B75FE05" w14:textId="77777777" w:rsidR="00B02C9D" w:rsidRPr="003252B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päivitys</w:t>
            </w:r>
          </w:p>
        </w:tc>
        <w:tc>
          <w:tcPr>
            <w:tcW w:w="1843" w:type="dxa"/>
          </w:tcPr>
          <w:p w14:paraId="289EF456" w14:textId="77777777" w:rsidR="00B02C9D" w:rsidRDefault="00B02C9D"/>
        </w:tc>
        <w:tc>
          <w:tcPr>
            <w:tcW w:w="3117" w:type="dxa"/>
          </w:tcPr>
          <w:p w14:paraId="75105E15" w14:textId="77777777" w:rsidR="00B02C9D" w:rsidRDefault="00B02C9D"/>
        </w:tc>
      </w:tr>
      <w:tr w:rsidR="00B02C9D" w:rsidRPr="00ED3D56" w14:paraId="4CBB2D56" w14:textId="77777777">
        <w:tc>
          <w:tcPr>
            <w:tcW w:w="4390" w:type="dxa"/>
          </w:tcPr>
          <w:p w14:paraId="7407BBE2" w14:textId="77777777" w:rsidR="00B02C9D" w:rsidRPr="003252B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t>arkistointi</w:t>
            </w:r>
          </w:p>
        </w:tc>
        <w:tc>
          <w:tcPr>
            <w:tcW w:w="1843" w:type="dxa"/>
          </w:tcPr>
          <w:p w14:paraId="67BFC0A4" w14:textId="77777777" w:rsidR="00B02C9D" w:rsidRDefault="00B02C9D"/>
        </w:tc>
        <w:tc>
          <w:tcPr>
            <w:tcW w:w="3117" w:type="dxa"/>
          </w:tcPr>
          <w:p w14:paraId="424E3104" w14:textId="77777777" w:rsidR="00B02C9D" w:rsidRDefault="00B02C9D"/>
        </w:tc>
      </w:tr>
      <w:tr w:rsidR="00B02C9D" w:rsidRPr="00ED3D56" w14:paraId="45FD2093" w14:textId="77777777">
        <w:tc>
          <w:tcPr>
            <w:tcW w:w="4390" w:type="dxa"/>
          </w:tcPr>
          <w:p w14:paraId="43C70FA3" w14:textId="77777777" w:rsidR="00B02C9D" w:rsidRPr="003252BD" w:rsidRDefault="00B02C9D" w:rsidP="00B02C9D">
            <w:pPr>
              <w:pStyle w:val="ListParagraph"/>
              <w:numPr>
                <w:ilvl w:val="0"/>
                <w:numId w:val="39"/>
              </w:numPr>
            </w:pPr>
            <w:r>
              <w:lastRenderedPageBreak/>
              <w:t>palauttaminen arkistosta</w:t>
            </w:r>
          </w:p>
        </w:tc>
        <w:tc>
          <w:tcPr>
            <w:tcW w:w="1843" w:type="dxa"/>
          </w:tcPr>
          <w:p w14:paraId="46AFC06C" w14:textId="77777777" w:rsidR="00B02C9D" w:rsidRDefault="00B02C9D"/>
        </w:tc>
        <w:tc>
          <w:tcPr>
            <w:tcW w:w="3117" w:type="dxa"/>
          </w:tcPr>
          <w:p w14:paraId="5F75D1C3" w14:textId="77777777" w:rsidR="00B02C9D" w:rsidRDefault="00B02C9D"/>
        </w:tc>
      </w:tr>
      <w:tr w:rsidR="00B02C9D" w:rsidRPr="00714153" w14:paraId="26AE721A" w14:textId="77777777">
        <w:tc>
          <w:tcPr>
            <w:tcW w:w="4390" w:type="dxa"/>
          </w:tcPr>
          <w:p w14:paraId="11F92D05" w14:textId="77777777" w:rsidR="00B02C9D" w:rsidRPr="00932F79" w:rsidRDefault="00B02C9D">
            <w:r>
              <w:t>O</w:t>
            </w:r>
            <w:r w:rsidRPr="00932F79">
              <w:t>hjelmiston käyttäytyminen virhetilanteissa</w:t>
            </w:r>
            <w:r>
              <w:t xml:space="preserve"> testattu ja on varmistettu, että se voi palautua normaalitilaan</w:t>
            </w:r>
          </w:p>
        </w:tc>
        <w:tc>
          <w:tcPr>
            <w:tcW w:w="1843" w:type="dxa"/>
          </w:tcPr>
          <w:p w14:paraId="1F40E40C" w14:textId="77777777" w:rsidR="00B02C9D" w:rsidRDefault="00B02C9D"/>
        </w:tc>
        <w:tc>
          <w:tcPr>
            <w:tcW w:w="3117" w:type="dxa"/>
          </w:tcPr>
          <w:p w14:paraId="177961ED" w14:textId="77777777" w:rsidR="00B02C9D" w:rsidRDefault="00B02C9D"/>
        </w:tc>
      </w:tr>
    </w:tbl>
    <w:p w14:paraId="110374C6" w14:textId="77777777" w:rsidR="001A1065" w:rsidRDefault="001A1065" w:rsidP="006D05FC">
      <w:pPr>
        <w:pStyle w:val="BodyText"/>
        <w:rPr>
          <w:b/>
          <w:bCs/>
        </w:rPr>
      </w:pPr>
    </w:p>
    <w:p w14:paraId="0DDA3A6A" w14:textId="51E9CA51" w:rsidR="006D05FC" w:rsidRPr="006D05FC" w:rsidRDefault="006D05FC" w:rsidP="006D05FC">
      <w:pPr>
        <w:pStyle w:val="BodyText"/>
        <w:rPr>
          <w:b/>
          <w:bCs/>
        </w:rPr>
      </w:pPr>
      <w:r w:rsidRPr="006D05FC">
        <w:rPr>
          <w:b/>
          <w:bCs/>
        </w:rPr>
        <w:t>Testitulokset lukuina</w:t>
      </w:r>
    </w:p>
    <w:p w14:paraId="01E55302" w14:textId="6898EF97" w:rsidR="006D05FC" w:rsidRDefault="006D05FC" w:rsidP="006D05FC">
      <w:pPr>
        <w:pStyle w:val="BodyText"/>
        <w:numPr>
          <w:ilvl w:val="0"/>
          <w:numId w:val="40"/>
        </w:numPr>
      </w:pPr>
      <w:r>
        <w:t xml:space="preserve">Testitapauksia yhteensä: </w:t>
      </w:r>
      <w:sdt>
        <w:sdtPr>
          <w:id w:val="2010325806"/>
          <w:placeholder>
            <w:docPart w:val="748122CBDD8C464DA227E7C215C074E2"/>
          </w:placeholder>
          <w:temporary/>
          <w:showingPlcHdr/>
          <w:text/>
        </w:sdtPr>
        <w:sdtContent>
          <w:r>
            <w:rPr>
              <w:rStyle w:val="PlaceholderText"/>
            </w:rPr>
            <w:t>[Kirjoita teksti tähän]</w:t>
          </w:r>
        </w:sdtContent>
      </w:sdt>
    </w:p>
    <w:p w14:paraId="55AE1225" w14:textId="0DC180DA" w:rsidR="006D05FC" w:rsidRDefault="006D05FC" w:rsidP="006D05FC">
      <w:pPr>
        <w:pStyle w:val="BodyText"/>
        <w:numPr>
          <w:ilvl w:val="0"/>
          <w:numId w:val="40"/>
        </w:numPr>
      </w:pPr>
      <w:r>
        <w:t xml:space="preserve">Läpäisty onnistuneesti: </w:t>
      </w:r>
      <w:sdt>
        <w:sdtPr>
          <w:id w:val="-645360894"/>
          <w:placeholder>
            <w:docPart w:val="3271093CE2E848F2A537F689DE3123DC"/>
          </w:placeholder>
          <w:temporary/>
          <w:showingPlcHdr/>
          <w:text/>
        </w:sdtPr>
        <w:sdtContent>
          <w:r>
            <w:rPr>
              <w:rStyle w:val="PlaceholderText"/>
            </w:rPr>
            <w:t>[Kirjoita teksti tähän]</w:t>
          </w:r>
        </w:sdtContent>
      </w:sdt>
    </w:p>
    <w:p w14:paraId="327FFF98" w14:textId="77777777" w:rsidR="005A6E32" w:rsidRPr="0008208B" w:rsidRDefault="005A6E32" w:rsidP="0008208B">
      <w:pPr>
        <w:pStyle w:val="BodyText"/>
      </w:pPr>
    </w:p>
    <w:p w14:paraId="21C081B3" w14:textId="09D78C1F" w:rsidR="008D40E0" w:rsidRDefault="00B20597" w:rsidP="008D40E0">
      <w:pPr>
        <w:pStyle w:val="Heading1"/>
        <w:numPr>
          <w:ilvl w:val="0"/>
          <w:numId w:val="24"/>
        </w:numPr>
        <w:spacing w:after="260"/>
      </w:pPr>
      <w:bookmarkStart w:id="4" w:name="_Toc241675101"/>
      <w:r>
        <w:t>Havaitut p</w:t>
      </w:r>
      <w:r w:rsidR="008476DB">
        <w:t>oikkeamat</w:t>
      </w:r>
      <w:bookmarkEnd w:id="4"/>
      <w:r w:rsidR="008D40E0">
        <w:t xml:space="preserve"> </w:t>
      </w:r>
    </w:p>
    <w:p w14:paraId="2B61D9E3" w14:textId="285E17CB" w:rsidR="00AD3F88" w:rsidRDefault="003B140C" w:rsidP="00AD3F88">
      <w:pPr>
        <w:pStyle w:val="BodyText"/>
      </w:pPr>
      <w:r w:rsidRPr="003B140C">
        <w:t>Listaa testauksessa löytyneet virheet, jotka ovat vielä auki tai vaativat huomiota</w:t>
      </w:r>
      <w:r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4111"/>
        <w:gridCol w:w="2126"/>
      </w:tblGrid>
      <w:tr w:rsidR="001969C6" w14:paraId="4E9F4E79" w14:textId="77777777">
        <w:tc>
          <w:tcPr>
            <w:tcW w:w="3114" w:type="dxa"/>
          </w:tcPr>
          <w:p w14:paraId="29EDBEC4" w14:textId="77777777" w:rsidR="001969C6" w:rsidRPr="00B61154" w:rsidRDefault="001969C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Poikkeama </w:t>
            </w:r>
          </w:p>
        </w:tc>
        <w:tc>
          <w:tcPr>
            <w:tcW w:w="4111" w:type="dxa"/>
          </w:tcPr>
          <w:p w14:paraId="20BC2F4F" w14:textId="77777777" w:rsidR="001969C6" w:rsidRPr="00B61154" w:rsidRDefault="001969C6">
            <w:pPr>
              <w:rPr>
                <w:b/>
                <w:bCs/>
              </w:rPr>
            </w:pPr>
            <w:r>
              <w:rPr>
                <w:b/>
                <w:bCs/>
              </w:rPr>
              <w:t>Korjaava toimenpide</w:t>
            </w:r>
          </w:p>
        </w:tc>
        <w:tc>
          <w:tcPr>
            <w:tcW w:w="2126" w:type="dxa"/>
          </w:tcPr>
          <w:p w14:paraId="066E8E26" w14:textId="77777777" w:rsidR="001969C6" w:rsidRDefault="001969C6">
            <w:pPr>
              <w:rPr>
                <w:b/>
                <w:bCs/>
              </w:rPr>
            </w:pPr>
            <w:r w:rsidRPr="00B61154">
              <w:rPr>
                <w:b/>
                <w:bCs/>
              </w:rPr>
              <w:t>Tila</w:t>
            </w:r>
          </w:p>
          <w:p w14:paraId="6E6FB5D3" w14:textId="4A4633E3" w:rsidR="001969C6" w:rsidRPr="00B61154" w:rsidRDefault="001969C6">
            <w:pPr>
              <w:rPr>
                <w:b/>
                <w:bCs/>
              </w:rPr>
            </w:pPr>
            <w:r w:rsidRPr="001969C6">
              <w:t>(</w:t>
            </w:r>
            <w:r>
              <w:t>avoin / korjattu</w:t>
            </w:r>
            <w:r w:rsidR="00310E79">
              <w:t xml:space="preserve"> ja uudelleentestattu</w:t>
            </w:r>
            <w:r>
              <w:t xml:space="preserve"> / hyväksytty </w:t>
            </w:r>
            <w:r w:rsidR="00310E79">
              <w:t>poikkeama</w:t>
            </w:r>
            <w:r>
              <w:t>)</w:t>
            </w:r>
          </w:p>
        </w:tc>
      </w:tr>
      <w:tr w:rsidR="001969C6" w14:paraId="626BD016" w14:textId="77777777">
        <w:tc>
          <w:tcPr>
            <w:tcW w:w="3114" w:type="dxa"/>
          </w:tcPr>
          <w:p w14:paraId="5092444F" w14:textId="77777777" w:rsidR="001969C6" w:rsidRDefault="001969C6"/>
        </w:tc>
        <w:tc>
          <w:tcPr>
            <w:tcW w:w="4111" w:type="dxa"/>
          </w:tcPr>
          <w:p w14:paraId="16536810" w14:textId="77777777" w:rsidR="001969C6" w:rsidRDefault="001969C6"/>
        </w:tc>
        <w:tc>
          <w:tcPr>
            <w:tcW w:w="2126" w:type="dxa"/>
          </w:tcPr>
          <w:p w14:paraId="18CBEDBB" w14:textId="496D8A92" w:rsidR="001969C6" w:rsidRDefault="001969C6"/>
        </w:tc>
      </w:tr>
      <w:tr w:rsidR="001969C6" w14:paraId="682940FB" w14:textId="77777777">
        <w:tc>
          <w:tcPr>
            <w:tcW w:w="3114" w:type="dxa"/>
          </w:tcPr>
          <w:p w14:paraId="5D1ABBD3" w14:textId="77777777" w:rsidR="001969C6" w:rsidRDefault="001969C6"/>
        </w:tc>
        <w:tc>
          <w:tcPr>
            <w:tcW w:w="4111" w:type="dxa"/>
          </w:tcPr>
          <w:p w14:paraId="65A473B4" w14:textId="77777777" w:rsidR="001969C6" w:rsidRDefault="001969C6"/>
        </w:tc>
        <w:tc>
          <w:tcPr>
            <w:tcW w:w="2126" w:type="dxa"/>
          </w:tcPr>
          <w:p w14:paraId="70F7A95D" w14:textId="77777777" w:rsidR="001969C6" w:rsidRDefault="001969C6"/>
        </w:tc>
      </w:tr>
      <w:tr w:rsidR="00BF2B30" w14:paraId="720EDFDD" w14:textId="77777777">
        <w:tc>
          <w:tcPr>
            <w:tcW w:w="3114" w:type="dxa"/>
          </w:tcPr>
          <w:p w14:paraId="6D51DE7D" w14:textId="77777777" w:rsidR="00BF2B30" w:rsidRDefault="00BF2B30"/>
        </w:tc>
        <w:tc>
          <w:tcPr>
            <w:tcW w:w="4111" w:type="dxa"/>
          </w:tcPr>
          <w:p w14:paraId="78D14643" w14:textId="77777777" w:rsidR="00BF2B30" w:rsidRDefault="00BF2B30"/>
        </w:tc>
        <w:tc>
          <w:tcPr>
            <w:tcW w:w="2126" w:type="dxa"/>
          </w:tcPr>
          <w:p w14:paraId="0F816510" w14:textId="77777777" w:rsidR="00BF2B30" w:rsidRDefault="00BF2B30"/>
        </w:tc>
      </w:tr>
    </w:tbl>
    <w:p w14:paraId="1DF48453" w14:textId="77777777" w:rsidR="00D70EAF" w:rsidRDefault="005F34DE" w:rsidP="00AD3F88">
      <w:pPr>
        <w:pStyle w:val="BodyText"/>
      </w:pPr>
      <w:r w:rsidRPr="005F34DE">
        <w:rPr>
          <w:b/>
          <w:bCs/>
        </w:rPr>
        <w:t>Tila</w:t>
      </w:r>
      <w:r w:rsidRPr="005F34DE">
        <w:t xml:space="preserve">: </w:t>
      </w:r>
    </w:p>
    <w:p w14:paraId="3755313A" w14:textId="77777777" w:rsidR="00D70EAF" w:rsidRDefault="005F34DE" w:rsidP="00D70EAF">
      <w:pPr>
        <w:pStyle w:val="BodyText"/>
        <w:numPr>
          <w:ilvl w:val="0"/>
          <w:numId w:val="41"/>
        </w:numPr>
      </w:pPr>
      <w:r w:rsidRPr="005F34DE">
        <w:t xml:space="preserve">Avoin = korjaamatta tai uudelleentestaamatta. </w:t>
      </w:r>
    </w:p>
    <w:p w14:paraId="0953258C" w14:textId="77777777" w:rsidR="00D70EAF" w:rsidRDefault="005F34DE" w:rsidP="00D70EAF">
      <w:pPr>
        <w:pStyle w:val="BodyText"/>
        <w:numPr>
          <w:ilvl w:val="0"/>
          <w:numId w:val="41"/>
        </w:numPr>
      </w:pPr>
      <w:r w:rsidRPr="005F34DE">
        <w:t>Korjattu ja uudelleentestattu = korjaus on testattu onnistuneesti.</w:t>
      </w:r>
    </w:p>
    <w:p w14:paraId="3359E130" w14:textId="55D417D7" w:rsidR="003B140C" w:rsidRPr="00AD3F88" w:rsidRDefault="005F34DE" w:rsidP="00D70EAF">
      <w:pPr>
        <w:pStyle w:val="BodyText"/>
        <w:numPr>
          <w:ilvl w:val="0"/>
          <w:numId w:val="41"/>
        </w:numPr>
      </w:pPr>
      <w:r w:rsidRPr="005F34DE">
        <w:t>Hyväksytty poikkeama = poikkeama ei estä tuotantokäyttöä; kirjaa hyväksymisen peruste ja hyväksyjä.</w:t>
      </w:r>
    </w:p>
    <w:p w14:paraId="758F6067" w14:textId="632A3BC7" w:rsidR="008D40E0" w:rsidRDefault="00D2144A" w:rsidP="008D40E0">
      <w:pPr>
        <w:pStyle w:val="Heading1"/>
        <w:numPr>
          <w:ilvl w:val="0"/>
          <w:numId w:val="24"/>
        </w:numPr>
        <w:spacing w:after="260"/>
      </w:pPr>
      <w:bookmarkStart w:id="5" w:name="_Toc241675102"/>
      <w:r>
        <w:t>Johtopäätökset</w:t>
      </w:r>
      <w:bookmarkEnd w:id="5"/>
      <w:r w:rsidR="008D40E0">
        <w:t xml:space="preserve"> </w:t>
      </w:r>
    </w:p>
    <w:p w14:paraId="71DA098F" w14:textId="015DA091" w:rsidR="00F11351" w:rsidRDefault="00F11351" w:rsidP="00F11351">
      <w:pPr>
        <w:pStyle w:val="BodyText"/>
      </w:pPr>
      <w:r>
        <w:t xml:space="preserve">Onko kaikki tuotantoon siirtymisen estävät virheet korjattu? </w:t>
      </w:r>
      <w:sdt>
        <w:sdtPr>
          <w:id w:val="-3520608"/>
          <w:placeholder>
            <w:docPart w:val="DefaultPlaceholder_-1854013440"/>
          </w:placeholder>
        </w:sdtPr>
        <w:sdtContent>
          <w:r w:rsidR="00283482">
            <w:t>[</w:t>
          </w:r>
          <w:r>
            <w:t>Kyllä/ei</w:t>
          </w:r>
          <w:r w:rsidR="00283482">
            <w:t>]</w:t>
          </w:r>
        </w:sdtContent>
      </w:sdt>
    </w:p>
    <w:p w14:paraId="54ADA0F1" w14:textId="2480443D" w:rsidR="00F11351" w:rsidRDefault="00F11351" w:rsidP="00F11351">
      <w:pPr>
        <w:pStyle w:val="BodyText"/>
      </w:pPr>
      <w:r>
        <w:t>Olemme suorittaneet testauksen ja tämän test</w:t>
      </w:r>
      <w:r w:rsidR="002B64F7">
        <w:t>aus</w:t>
      </w:r>
      <w:r>
        <w:t>raportin perusteella pyydämme hyväksymistä tuotantokäyttöön teknisen valmiuden osalta.</w:t>
      </w:r>
    </w:p>
    <w:p w14:paraId="3D3723A3" w14:textId="61F7FEBA" w:rsidR="00BF2B30" w:rsidRPr="00BF2B30" w:rsidRDefault="00F11351" w:rsidP="00F11351">
      <w:pPr>
        <w:pStyle w:val="BodyText"/>
      </w:pPr>
      <w:r>
        <w:t>Nimi, rooli, päivämäärä</w:t>
      </w:r>
      <w:r w:rsidR="00C636CE">
        <w:t xml:space="preserve">: </w:t>
      </w:r>
      <w:sdt>
        <w:sdtPr>
          <w:id w:val="65542974"/>
          <w:placeholder>
            <w:docPart w:val="DefaultPlaceholder_-1854013440"/>
          </w:placeholder>
        </w:sdtPr>
        <w:sdtContent>
          <w:r w:rsidR="00C636CE">
            <w:t>[Kirjoita tähän]</w:t>
          </w:r>
        </w:sdtContent>
      </w:sdt>
    </w:p>
    <w:sectPr w:rsidR="00BF2B30" w:rsidRPr="00BF2B30" w:rsidSect="00EC4000">
      <w:headerReference w:type="default" r:id="rId18"/>
      <w:pgSz w:w="11906" w:h="16838" w:code="9"/>
      <w:pgMar w:top="2778" w:right="1134" w:bottom="851" w:left="1134" w:header="851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109CF" w14:textId="77777777" w:rsidR="00A95923" w:rsidRDefault="00A95923" w:rsidP="0077111A">
      <w:r>
        <w:separator/>
      </w:r>
    </w:p>
  </w:endnote>
  <w:endnote w:type="continuationSeparator" w:id="0">
    <w:p w14:paraId="19EDBC54" w14:textId="77777777" w:rsidR="00A95923" w:rsidRDefault="00A95923" w:rsidP="0077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A6B4F" w14:textId="77777777" w:rsidR="00036D5A" w:rsidRDefault="00036D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80" w:firstRow="0" w:lastRow="0" w:firstColumn="1" w:lastColumn="0" w:noHBand="0" w:noVBand="1"/>
      <w:tblCaption w:val="Alatunniste yhteystiedot"/>
      <w:tblDescription w:val="Digi- ja väestötietovirasto. Puhelin vaihde 029536000. Katso yhteystiedot www.dvv.fi"/>
    </w:tblPr>
    <w:tblGrid>
      <w:gridCol w:w="3212"/>
      <w:gridCol w:w="3213"/>
      <w:gridCol w:w="3213"/>
    </w:tblGrid>
    <w:tr w:rsidR="00EC4000" w:rsidRPr="00B547AD" w14:paraId="1B6148D4" w14:textId="77777777" w:rsidTr="00AC0330">
      <w:trPr>
        <w:trHeight w:val="57"/>
      </w:trPr>
      <w:tc>
        <w:tcPr>
          <w:tcW w:w="1666" w:type="pct"/>
          <w:tcMar>
            <w:left w:w="0" w:type="dxa"/>
            <w:right w:w="0" w:type="dxa"/>
          </w:tcMar>
          <w:vAlign w:val="bottom"/>
        </w:tcPr>
        <w:p w14:paraId="539B5888" w14:textId="77777777" w:rsidR="00EC4000" w:rsidRPr="00423B44" w:rsidRDefault="00EC4000" w:rsidP="00EC4000">
          <w:pPr>
            <w:pStyle w:val="Footer"/>
            <w:rPr>
              <w:sz w:val="2"/>
              <w:szCs w:val="2"/>
            </w:rPr>
          </w:pPr>
          <w:bookmarkStart w:id="0" w:name="_Hlk34458973"/>
        </w:p>
      </w:tc>
      <w:tc>
        <w:tcPr>
          <w:tcW w:w="1667" w:type="pct"/>
          <w:vAlign w:val="bottom"/>
        </w:tcPr>
        <w:p w14:paraId="09A039C5" w14:textId="77777777" w:rsidR="00EC4000" w:rsidRPr="00423B44" w:rsidRDefault="00EC4000" w:rsidP="00EC4000">
          <w:pPr>
            <w:pStyle w:val="Footer"/>
            <w:tabs>
              <w:tab w:val="clear" w:pos="9638"/>
              <w:tab w:val="right" w:pos="3200"/>
            </w:tabs>
            <w:rPr>
              <w:sz w:val="2"/>
              <w:szCs w:val="2"/>
            </w:rPr>
          </w:pPr>
        </w:p>
      </w:tc>
      <w:tc>
        <w:tcPr>
          <w:tcW w:w="1667" w:type="pct"/>
          <w:vAlign w:val="bottom"/>
        </w:tcPr>
        <w:p w14:paraId="62D4DE4E" w14:textId="77777777" w:rsidR="00EC4000" w:rsidRPr="00B547AD" w:rsidRDefault="00EC4000" w:rsidP="00EC4000">
          <w:pPr>
            <w:pStyle w:val="Footer"/>
            <w:tabs>
              <w:tab w:val="clear" w:pos="9638"/>
              <w:tab w:val="right" w:pos="3200"/>
            </w:tabs>
            <w:jc w:val="right"/>
            <w:rPr>
              <w:b/>
              <w:szCs w:val="16"/>
            </w:rPr>
          </w:pPr>
        </w:p>
      </w:tc>
    </w:tr>
    <w:tr w:rsidR="00EC4000" w:rsidRPr="00B547AD" w14:paraId="6DE94693" w14:textId="77777777" w:rsidTr="00AC0330">
      <w:trPr>
        <w:trHeight w:val="364"/>
      </w:trPr>
      <w:tc>
        <w:tcPr>
          <w:tcW w:w="1666" w:type="pct"/>
          <w:tcMar>
            <w:left w:w="0" w:type="dxa"/>
            <w:right w:w="0" w:type="dxa"/>
          </w:tcMar>
          <w:vAlign w:val="bottom"/>
        </w:tcPr>
        <w:p w14:paraId="7E33B578" w14:textId="77777777" w:rsidR="00EC4000" w:rsidRPr="00B547AD" w:rsidRDefault="00CA6253" w:rsidP="00EC4000">
          <w:pPr>
            <w:pStyle w:val="Footer"/>
            <w:rPr>
              <w:szCs w:val="16"/>
            </w:rPr>
          </w:pPr>
          <w:r>
            <w:rPr>
              <w:noProof/>
              <w:szCs w:val="16"/>
            </w:rPr>
            <w:drawing>
              <wp:inline distT="0" distB="0" distL="0" distR="0" wp14:anchorId="2EEB60F1" wp14:editId="16F2D0CD">
                <wp:extent cx="2265957" cy="360000"/>
                <wp:effectExtent l="0" t="0" r="1270" b="2540"/>
                <wp:docPr id="483110318" name="Kuva 483110318" descr="Digi- ja väestötietoviraston tunnu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3110318" name="Kuva 483110318" descr="Digi- ja väestötietoviraston tunnus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5957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center"/>
        </w:tcPr>
        <w:p w14:paraId="20C5AF3C" w14:textId="77777777" w:rsidR="00EC4000" w:rsidRPr="00B547AD" w:rsidRDefault="00EC4000" w:rsidP="00AC0330">
          <w:pPr>
            <w:pStyle w:val="Footer"/>
            <w:tabs>
              <w:tab w:val="clear" w:pos="9638"/>
              <w:tab w:val="right" w:pos="3200"/>
            </w:tabs>
            <w:ind w:left="356"/>
            <w:jc w:val="center"/>
            <w:rPr>
              <w:szCs w:val="16"/>
            </w:rPr>
          </w:pPr>
          <w:r>
            <w:rPr>
              <w:szCs w:val="16"/>
            </w:rPr>
            <w:t xml:space="preserve">Puh. </w:t>
          </w:r>
          <w:r w:rsidRPr="00423B44">
            <w:rPr>
              <w:b/>
              <w:bCs/>
              <w:szCs w:val="16"/>
            </w:rPr>
            <w:t>0295 536 000</w:t>
          </w:r>
          <w:r>
            <w:rPr>
              <w:szCs w:val="16"/>
            </w:rPr>
            <w:t xml:space="preserve"> (vaihde)</w:t>
          </w:r>
        </w:p>
      </w:tc>
      <w:tc>
        <w:tcPr>
          <w:tcW w:w="1667" w:type="pct"/>
          <w:vAlign w:val="center"/>
        </w:tcPr>
        <w:p w14:paraId="5AE06756" w14:textId="77777777" w:rsidR="00EC4000" w:rsidRPr="00423B44" w:rsidRDefault="00EC4000" w:rsidP="00EC4000">
          <w:pPr>
            <w:pStyle w:val="Footer"/>
            <w:tabs>
              <w:tab w:val="clear" w:pos="9638"/>
              <w:tab w:val="right" w:pos="3200"/>
            </w:tabs>
            <w:jc w:val="right"/>
            <w:rPr>
              <w:bCs/>
              <w:szCs w:val="16"/>
            </w:rPr>
          </w:pPr>
          <w:r>
            <w:rPr>
              <w:bCs/>
              <w:szCs w:val="16"/>
            </w:rPr>
            <w:t>Yhteystiedot</w:t>
          </w:r>
          <w:r w:rsidR="00CA6253">
            <w:rPr>
              <w:bCs/>
              <w:szCs w:val="16"/>
            </w:rPr>
            <w:t>:</w:t>
          </w:r>
          <w:r>
            <w:rPr>
              <w:bCs/>
              <w:szCs w:val="16"/>
            </w:rPr>
            <w:t xml:space="preserve"> </w:t>
          </w:r>
          <w:r w:rsidRPr="00423B44">
            <w:rPr>
              <w:b/>
              <w:szCs w:val="16"/>
            </w:rPr>
            <w:t>dvv.fi</w:t>
          </w:r>
        </w:p>
      </w:tc>
    </w:tr>
    <w:bookmarkEnd w:id="0"/>
  </w:tbl>
  <w:p w14:paraId="29456AAB" w14:textId="77777777" w:rsidR="00306F59" w:rsidRDefault="00306F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328B" w14:textId="77777777" w:rsidR="00036D5A" w:rsidRDefault="00036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B37F7" w14:textId="77777777" w:rsidR="00A95923" w:rsidRDefault="00A95923" w:rsidP="0077111A">
      <w:r>
        <w:separator/>
      </w:r>
    </w:p>
  </w:footnote>
  <w:footnote w:type="continuationSeparator" w:id="0">
    <w:p w14:paraId="5FE7AB57" w14:textId="77777777" w:rsidR="00A95923" w:rsidRDefault="00A95923" w:rsidP="00771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AA83" w14:textId="77777777" w:rsidR="00036D5A" w:rsidRDefault="00036D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a"/>
      <w:tblW w:w="5000" w:type="pct"/>
      <w:tblLayout w:type="fixed"/>
      <w:tblLook w:val="04A0" w:firstRow="1" w:lastRow="0" w:firstColumn="1" w:lastColumn="0" w:noHBand="0" w:noVBand="1"/>
    </w:tblPr>
    <w:tblGrid>
      <w:gridCol w:w="5153"/>
      <w:gridCol w:w="2562"/>
      <w:gridCol w:w="663"/>
      <w:gridCol w:w="439"/>
      <w:gridCol w:w="821"/>
    </w:tblGrid>
    <w:tr w:rsidR="00306F59" w:rsidRPr="00276473" w14:paraId="6AD77536" w14:textId="77777777" w:rsidTr="00BB3F2C">
      <w:trPr>
        <w:trHeight w:val="300"/>
      </w:trPr>
      <w:tc>
        <w:tcPr>
          <w:tcW w:w="2673" w:type="pct"/>
          <w:vMerge w:val="restart"/>
        </w:tcPr>
        <w:p w14:paraId="4BEB454E" w14:textId="77777777" w:rsidR="00306F59" w:rsidRPr="00276473" w:rsidRDefault="0061604F" w:rsidP="00276473">
          <w:pPr>
            <w:pStyle w:val="Header"/>
          </w:pPr>
          <w:r>
            <w:rPr>
              <w:noProof/>
            </w:rPr>
            <w:drawing>
              <wp:inline distT="0" distB="0" distL="0" distR="0" wp14:anchorId="4F5FF623" wp14:editId="11DE724C">
                <wp:extent cx="1327040" cy="396000"/>
                <wp:effectExtent l="0" t="0" r="6985" b="4445"/>
                <wp:docPr id="1332608621" name="Kuv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2608621" name="Kuva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040" cy="39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29" w:type="pct"/>
        </w:tcPr>
        <w:p w14:paraId="1BCE9EC6" w14:textId="77777777" w:rsidR="00306F59" w:rsidRPr="00276473" w:rsidRDefault="00306F59" w:rsidP="00276473">
          <w:pPr>
            <w:pStyle w:val="Header"/>
            <w:rPr>
              <w:b/>
            </w:rPr>
          </w:pPr>
        </w:p>
      </w:tc>
      <w:tc>
        <w:tcPr>
          <w:tcW w:w="572" w:type="pct"/>
          <w:gridSpan w:val="2"/>
        </w:tcPr>
        <w:p w14:paraId="60ADD8CF" w14:textId="77777777" w:rsidR="00306F59" w:rsidRPr="00276473" w:rsidRDefault="00306F59" w:rsidP="00276473">
          <w:pPr>
            <w:pStyle w:val="Header"/>
          </w:pPr>
        </w:p>
      </w:tc>
      <w:tc>
        <w:tcPr>
          <w:tcW w:w="426" w:type="pct"/>
        </w:tcPr>
        <w:p w14:paraId="086376F6" w14:textId="77777777" w:rsidR="00306F59" w:rsidRPr="00276473" w:rsidRDefault="00306F59" w:rsidP="003751DC">
          <w:pPr>
            <w:pStyle w:val="Header"/>
            <w:jc w:val="right"/>
          </w:pPr>
        </w:p>
      </w:tc>
    </w:tr>
    <w:tr w:rsidR="00306F59" w:rsidRPr="00276473" w14:paraId="3844BA39" w14:textId="77777777" w:rsidTr="00BB3F2C">
      <w:tc>
        <w:tcPr>
          <w:tcW w:w="2673" w:type="pct"/>
          <w:vMerge/>
        </w:tcPr>
        <w:p w14:paraId="66B87B25" w14:textId="77777777" w:rsidR="00306F59" w:rsidRPr="00276473" w:rsidRDefault="00306F59" w:rsidP="00276473">
          <w:pPr>
            <w:pStyle w:val="Header"/>
          </w:pPr>
        </w:p>
      </w:tc>
      <w:tc>
        <w:tcPr>
          <w:tcW w:w="1329" w:type="pct"/>
        </w:tcPr>
        <w:p w14:paraId="4E593540" w14:textId="77777777" w:rsidR="00306F59" w:rsidRPr="00276473" w:rsidRDefault="00306F59" w:rsidP="00276473">
          <w:pPr>
            <w:pStyle w:val="Header"/>
          </w:pPr>
        </w:p>
      </w:tc>
      <w:tc>
        <w:tcPr>
          <w:tcW w:w="572" w:type="pct"/>
          <w:gridSpan w:val="2"/>
        </w:tcPr>
        <w:p w14:paraId="4F5CA6ED" w14:textId="77777777" w:rsidR="00306F59" w:rsidRPr="00276473" w:rsidRDefault="00306F59" w:rsidP="00276473">
          <w:pPr>
            <w:pStyle w:val="Header"/>
          </w:pPr>
        </w:p>
      </w:tc>
      <w:tc>
        <w:tcPr>
          <w:tcW w:w="426" w:type="pct"/>
        </w:tcPr>
        <w:p w14:paraId="307CA14C" w14:textId="77777777" w:rsidR="00306F59" w:rsidRPr="00276473" w:rsidRDefault="00306F59" w:rsidP="00276473">
          <w:pPr>
            <w:pStyle w:val="Header"/>
          </w:pPr>
        </w:p>
      </w:tc>
    </w:tr>
    <w:tr w:rsidR="00306F59" w:rsidRPr="00276473" w14:paraId="01E03CC1" w14:textId="77777777" w:rsidTr="00BB3F2C">
      <w:tc>
        <w:tcPr>
          <w:tcW w:w="2673" w:type="pct"/>
          <w:vMerge/>
        </w:tcPr>
        <w:p w14:paraId="3FA8FFD6" w14:textId="77777777" w:rsidR="00306F59" w:rsidRPr="00276473" w:rsidRDefault="00306F59" w:rsidP="00276473">
          <w:pPr>
            <w:pStyle w:val="Header"/>
          </w:pPr>
        </w:p>
      </w:tc>
      <w:tc>
        <w:tcPr>
          <w:tcW w:w="1329" w:type="pct"/>
        </w:tcPr>
        <w:p w14:paraId="516B9A7E" w14:textId="77777777" w:rsidR="00306F59" w:rsidRPr="00276473" w:rsidRDefault="00306F59" w:rsidP="00276473">
          <w:pPr>
            <w:pStyle w:val="Header"/>
          </w:pPr>
        </w:p>
      </w:tc>
      <w:tc>
        <w:tcPr>
          <w:tcW w:w="572" w:type="pct"/>
          <w:gridSpan w:val="2"/>
        </w:tcPr>
        <w:p w14:paraId="2812C73D" w14:textId="77777777" w:rsidR="00306F59" w:rsidRPr="00276473" w:rsidRDefault="00306F59" w:rsidP="00276473">
          <w:pPr>
            <w:pStyle w:val="Header"/>
          </w:pPr>
        </w:p>
      </w:tc>
      <w:tc>
        <w:tcPr>
          <w:tcW w:w="426" w:type="pct"/>
        </w:tcPr>
        <w:p w14:paraId="7372457A" w14:textId="77777777" w:rsidR="00306F59" w:rsidRPr="00276473" w:rsidRDefault="00306F59" w:rsidP="00276473">
          <w:pPr>
            <w:pStyle w:val="Header"/>
          </w:pPr>
        </w:p>
      </w:tc>
    </w:tr>
    <w:tr w:rsidR="00306F59" w:rsidRPr="00276473" w14:paraId="668EB5C9" w14:textId="77777777" w:rsidTr="00BB3F2C">
      <w:tc>
        <w:tcPr>
          <w:tcW w:w="2673" w:type="pct"/>
        </w:tcPr>
        <w:p w14:paraId="12876D17" w14:textId="77777777" w:rsidR="00306F59" w:rsidRPr="00276473" w:rsidRDefault="00306F59" w:rsidP="00276473">
          <w:pPr>
            <w:pStyle w:val="Header"/>
          </w:pPr>
        </w:p>
      </w:tc>
      <w:tc>
        <w:tcPr>
          <w:tcW w:w="1329" w:type="pct"/>
        </w:tcPr>
        <w:p w14:paraId="7070CEF1" w14:textId="77777777" w:rsidR="00306F59" w:rsidRPr="00276473" w:rsidRDefault="00306F59" w:rsidP="00276473">
          <w:pPr>
            <w:pStyle w:val="Header"/>
          </w:pPr>
        </w:p>
      </w:tc>
      <w:tc>
        <w:tcPr>
          <w:tcW w:w="344" w:type="pct"/>
        </w:tcPr>
        <w:p w14:paraId="32BFDE40" w14:textId="77777777" w:rsidR="00306F59" w:rsidRPr="00276473" w:rsidRDefault="00306F59" w:rsidP="00276473">
          <w:pPr>
            <w:pStyle w:val="Header"/>
          </w:pPr>
        </w:p>
      </w:tc>
      <w:tc>
        <w:tcPr>
          <w:tcW w:w="654" w:type="pct"/>
          <w:gridSpan w:val="2"/>
        </w:tcPr>
        <w:p w14:paraId="05BE09E8" w14:textId="77777777" w:rsidR="00306F59" w:rsidRPr="00276473" w:rsidRDefault="00306F59" w:rsidP="00276473">
          <w:pPr>
            <w:pStyle w:val="Header"/>
          </w:pPr>
        </w:p>
      </w:tc>
    </w:tr>
  </w:tbl>
  <w:p w14:paraId="0BE0DC2E" w14:textId="77777777" w:rsidR="00306F59" w:rsidRDefault="00306F59" w:rsidP="00384637">
    <w:pPr>
      <w:pStyle w:val="Header"/>
      <w:tabs>
        <w:tab w:val="center" w:pos="5216"/>
        <w:tab w:val="center" w:pos="7825"/>
        <w:tab w:val="center" w:pos="912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86"/>
      <w:gridCol w:w="2394"/>
      <w:gridCol w:w="1197"/>
      <w:gridCol w:w="438"/>
      <w:gridCol w:w="823"/>
    </w:tblGrid>
    <w:tr w:rsidR="00306F59" w:rsidRPr="00DC38A1" w14:paraId="574120BD" w14:textId="77777777" w:rsidTr="00384637">
      <w:trPr>
        <w:trHeight w:val="300"/>
      </w:trPr>
      <w:tc>
        <w:tcPr>
          <w:tcW w:w="2483" w:type="pct"/>
          <w:vMerge w:val="restart"/>
        </w:tcPr>
        <w:p w14:paraId="66B0CE68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42" w:type="pct"/>
        </w:tcPr>
        <w:p w14:paraId="27EB4BEB" w14:textId="77777777" w:rsidR="00306F59" w:rsidRPr="00DC38A1" w:rsidRDefault="00306F59" w:rsidP="004B5D3B">
          <w:pPr>
            <w:pStyle w:val="Header"/>
            <w:rPr>
              <w:b/>
              <w:caps/>
              <w:color w:val="003479" w:themeColor="text2"/>
            </w:rPr>
          </w:pPr>
        </w:p>
      </w:tc>
      <w:tc>
        <w:tcPr>
          <w:tcW w:w="848" w:type="pct"/>
          <w:gridSpan w:val="2"/>
        </w:tcPr>
        <w:p w14:paraId="08CC2B93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427" w:type="pct"/>
        </w:tcPr>
        <w:p w14:paraId="1BB05888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  <w:r w:rsidRPr="00DC38A1">
            <w:rPr>
              <w:color w:val="003479" w:themeColor="text2"/>
            </w:rPr>
            <w:fldChar w:fldCharType="begin"/>
          </w:r>
          <w:r w:rsidRPr="00DC38A1">
            <w:rPr>
              <w:color w:val="003479" w:themeColor="text2"/>
            </w:rPr>
            <w:instrText xml:space="preserve"> PAGE   \* MERGEFORMAT </w:instrText>
          </w:r>
          <w:r w:rsidRPr="00DC38A1">
            <w:rPr>
              <w:color w:val="003479" w:themeColor="text2"/>
            </w:rPr>
            <w:fldChar w:fldCharType="separate"/>
          </w:r>
          <w:r>
            <w:rPr>
              <w:noProof/>
              <w:color w:val="003479" w:themeColor="text2"/>
            </w:rPr>
            <w:t>1</w:t>
          </w:r>
          <w:r w:rsidRPr="00DC38A1">
            <w:rPr>
              <w:noProof/>
              <w:color w:val="003479" w:themeColor="text2"/>
            </w:rPr>
            <w:fldChar w:fldCharType="end"/>
          </w:r>
          <w:r w:rsidRPr="00DC38A1">
            <w:rPr>
              <w:color w:val="003479" w:themeColor="text2"/>
            </w:rPr>
            <w:t xml:space="preserve"> (</w:t>
          </w:r>
          <w:r w:rsidRPr="00DC38A1">
            <w:rPr>
              <w:color w:val="003479" w:themeColor="text2"/>
            </w:rPr>
            <w:fldChar w:fldCharType="begin"/>
          </w:r>
          <w:r w:rsidRPr="00DC38A1">
            <w:rPr>
              <w:color w:val="003479" w:themeColor="text2"/>
            </w:rPr>
            <w:instrText xml:space="preserve"> NUMPAGES   \* MERGEFORMAT </w:instrText>
          </w:r>
          <w:r w:rsidRPr="00DC38A1">
            <w:rPr>
              <w:color w:val="003479" w:themeColor="text2"/>
            </w:rPr>
            <w:fldChar w:fldCharType="separate"/>
          </w:r>
          <w:r w:rsidR="00030F60">
            <w:rPr>
              <w:noProof/>
              <w:color w:val="003479" w:themeColor="text2"/>
            </w:rPr>
            <w:t>2</w:t>
          </w:r>
          <w:r w:rsidRPr="00DC38A1">
            <w:rPr>
              <w:noProof/>
              <w:color w:val="003479" w:themeColor="text2"/>
            </w:rPr>
            <w:fldChar w:fldCharType="end"/>
          </w:r>
          <w:r w:rsidRPr="00DC38A1">
            <w:rPr>
              <w:color w:val="003479" w:themeColor="text2"/>
            </w:rPr>
            <w:t>)</w:t>
          </w:r>
        </w:p>
      </w:tc>
    </w:tr>
    <w:tr w:rsidR="00306F59" w:rsidRPr="00DC38A1" w14:paraId="5C0EF05E" w14:textId="77777777" w:rsidTr="00384637">
      <w:tc>
        <w:tcPr>
          <w:tcW w:w="2483" w:type="pct"/>
          <w:vMerge/>
        </w:tcPr>
        <w:p w14:paraId="7891C980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42" w:type="pct"/>
        </w:tcPr>
        <w:p w14:paraId="0BEC2159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848" w:type="pct"/>
          <w:gridSpan w:val="2"/>
        </w:tcPr>
        <w:p w14:paraId="7CC811E5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427" w:type="pct"/>
        </w:tcPr>
        <w:p w14:paraId="226371BC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</w:tr>
    <w:tr w:rsidR="00306F59" w:rsidRPr="00DC38A1" w14:paraId="54CF1BD1" w14:textId="77777777" w:rsidTr="00384637">
      <w:tc>
        <w:tcPr>
          <w:tcW w:w="2483" w:type="pct"/>
          <w:vMerge/>
        </w:tcPr>
        <w:p w14:paraId="44283365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42" w:type="pct"/>
        </w:tcPr>
        <w:p w14:paraId="55487D16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848" w:type="pct"/>
          <w:gridSpan w:val="2"/>
        </w:tcPr>
        <w:p w14:paraId="58F39533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427" w:type="pct"/>
        </w:tcPr>
        <w:p w14:paraId="13AFA810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</w:tr>
    <w:tr w:rsidR="00306F59" w:rsidRPr="00DC38A1" w14:paraId="0E35D82E" w14:textId="77777777" w:rsidTr="00384637">
      <w:trPr>
        <w:trHeight w:val="397"/>
      </w:trPr>
      <w:tc>
        <w:tcPr>
          <w:tcW w:w="2483" w:type="pct"/>
          <w:vMerge/>
        </w:tcPr>
        <w:p w14:paraId="286B0EFF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42" w:type="pct"/>
        </w:tcPr>
        <w:p w14:paraId="2E2B1FF5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75" w:type="pct"/>
          <w:gridSpan w:val="3"/>
        </w:tcPr>
        <w:p w14:paraId="4775D33E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</w:tr>
    <w:tr w:rsidR="00306F59" w:rsidRPr="00DC38A1" w14:paraId="3906371B" w14:textId="77777777" w:rsidTr="00384637">
      <w:tc>
        <w:tcPr>
          <w:tcW w:w="2483" w:type="pct"/>
          <w:vAlign w:val="bottom"/>
        </w:tcPr>
        <w:p w14:paraId="42B30A58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  <w:r w:rsidRPr="00DC38A1">
            <w:rPr>
              <w:color w:val="003479" w:themeColor="text2"/>
            </w:rPr>
            <w:t>/</w:t>
          </w:r>
        </w:p>
      </w:tc>
      <w:tc>
        <w:tcPr>
          <w:tcW w:w="1242" w:type="pct"/>
        </w:tcPr>
        <w:p w14:paraId="69A09D32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621" w:type="pct"/>
        </w:tcPr>
        <w:p w14:paraId="51BB6F17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655" w:type="pct"/>
          <w:gridSpan w:val="2"/>
        </w:tcPr>
        <w:p w14:paraId="1EA19CB9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</w:tr>
  </w:tbl>
  <w:p w14:paraId="3E7CCEBD" w14:textId="77777777" w:rsidR="00306F59" w:rsidRDefault="00306F5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a"/>
      <w:tblW w:w="5000" w:type="pct"/>
      <w:tblLayout w:type="fixed"/>
      <w:tblLook w:val="04A0" w:firstRow="1" w:lastRow="0" w:firstColumn="1" w:lastColumn="0" w:noHBand="0" w:noVBand="1"/>
    </w:tblPr>
    <w:tblGrid>
      <w:gridCol w:w="5153"/>
      <w:gridCol w:w="2562"/>
      <w:gridCol w:w="663"/>
      <w:gridCol w:w="439"/>
      <w:gridCol w:w="821"/>
    </w:tblGrid>
    <w:tr w:rsidR="00547928" w:rsidRPr="00276473" w14:paraId="40B3BD4E" w14:textId="77777777">
      <w:trPr>
        <w:trHeight w:val="300"/>
      </w:trPr>
      <w:tc>
        <w:tcPr>
          <w:tcW w:w="2673" w:type="pct"/>
          <w:vMerge w:val="restart"/>
        </w:tcPr>
        <w:p w14:paraId="7DD8A156" w14:textId="77777777" w:rsidR="00547928" w:rsidRPr="00276473" w:rsidRDefault="0061604F" w:rsidP="00547928">
          <w:pPr>
            <w:pStyle w:val="Header"/>
          </w:pPr>
          <w:r>
            <w:rPr>
              <w:noProof/>
            </w:rPr>
            <w:drawing>
              <wp:inline distT="0" distB="0" distL="0" distR="0" wp14:anchorId="7CCE5906" wp14:editId="133A3D68">
                <wp:extent cx="1327040" cy="396000"/>
                <wp:effectExtent l="0" t="0" r="6985" b="4445"/>
                <wp:docPr id="267598762" name="Kuv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2608621" name="Kuva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040" cy="39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b/>
          </w:rPr>
          <w:alias w:val="Aihe"/>
          <w:tag w:val=""/>
          <w:id w:val="-1083138596"/>
          <w:placeholder>
            <w:docPart w:val="E61CE660B8C344A7871F180C13147239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tc>
            <w:tcPr>
              <w:tcW w:w="1329" w:type="pct"/>
            </w:tcPr>
            <w:p w14:paraId="7AB26E61" w14:textId="77777777" w:rsidR="00547928" w:rsidRPr="00276473" w:rsidRDefault="00547928" w:rsidP="00547928">
              <w:pPr>
                <w:pStyle w:val="Header"/>
                <w:rPr>
                  <w:b/>
                </w:rPr>
              </w:pPr>
              <w:r w:rsidRPr="00A13207">
                <w:rPr>
                  <w:rStyle w:val="PlaceholderText"/>
                  <w:b/>
                </w:rPr>
                <w:t>[</w:t>
              </w:r>
              <w:r>
                <w:rPr>
                  <w:rStyle w:val="PlaceholderText"/>
                  <w:b/>
                </w:rPr>
                <w:t>Asiakirjatyyppi</w:t>
              </w:r>
              <w:r w:rsidRPr="00A13207">
                <w:rPr>
                  <w:rStyle w:val="PlaceholderText"/>
                  <w:b/>
                </w:rPr>
                <w:t>]</w:t>
              </w:r>
            </w:p>
          </w:tc>
        </w:sdtContent>
      </w:sdt>
      <w:tc>
        <w:tcPr>
          <w:tcW w:w="572" w:type="pct"/>
          <w:gridSpan w:val="2"/>
        </w:tcPr>
        <w:p w14:paraId="2A416F1C" w14:textId="77777777" w:rsidR="00547928" w:rsidRPr="00276473" w:rsidRDefault="00547928" w:rsidP="00547928">
          <w:pPr>
            <w:pStyle w:val="Header"/>
          </w:pPr>
        </w:p>
      </w:tc>
      <w:tc>
        <w:tcPr>
          <w:tcW w:w="426" w:type="pct"/>
        </w:tcPr>
        <w:p w14:paraId="2B503FFE" w14:textId="77777777" w:rsidR="00547928" w:rsidRPr="00276473" w:rsidRDefault="00547928" w:rsidP="00547928">
          <w:pPr>
            <w:pStyle w:val="Header"/>
            <w:jc w:val="right"/>
          </w:pPr>
          <w:r w:rsidRPr="00276473">
            <w:fldChar w:fldCharType="begin"/>
          </w:r>
          <w:r w:rsidRPr="00276473">
            <w:instrText xml:space="preserve"> PAGE   \* MERGEFORMAT </w:instrText>
          </w:r>
          <w:r w:rsidRPr="00276473">
            <w:fldChar w:fldCharType="separate"/>
          </w:r>
          <w:r>
            <w:rPr>
              <w:noProof/>
            </w:rPr>
            <w:t>1</w:t>
          </w:r>
          <w:r w:rsidRPr="00276473">
            <w:fldChar w:fldCharType="end"/>
          </w:r>
          <w:r w:rsidRPr="00276473">
            <w:t xml:space="preserve"> (</w:t>
          </w:r>
          <w:fldSimple w:instr="NUMPAGES   \* MERGEFORMAT">
            <w:r>
              <w:rPr>
                <w:noProof/>
              </w:rPr>
              <w:t>1</w:t>
            </w:r>
          </w:fldSimple>
          <w:r w:rsidRPr="00276473">
            <w:t>)</w:t>
          </w:r>
        </w:p>
      </w:tc>
    </w:tr>
    <w:tr w:rsidR="00547928" w:rsidRPr="00276473" w14:paraId="68DEFF97" w14:textId="77777777">
      <w:tc>
        <w:tcPr>
          <w:tcW w:w="2673" w:type="pct"/>
          <w:vMerge/>
        </w:tcPr>
        <w:p w14:paraId="4A721E7F" w14:textId="77777777" w:rsidR="00547928" w:rsidRPr="00276473" w:rsidRDefault="00547928" w:rsidP="00547928">
          <w:pPr>
            <w:pStyle w:val="Header"/>
          </w:pPr>
        </w:p>
      </w:tc>
      <w:tc>
        <w:tcPr>
          <w:tcW w:w="1329" w:type="pct"/>
        </w:tcPr>
        <w:p w14:paraId="1708BAB7" w14:textId="77777777" w:rsidR="00547928" w:rsidRPr="00276473" w:rsidRDefault="00000000" w:rsidP="00547928">
          <w:pPr>
            <w:pStyle w:val="Header"/>
          </w:pPr>
          <w:sdt>
            <w:sdtPr>
              <w:id w:val="-1303997561"/>
              <w:placeholder>
                <w:docPart w:val="446985480D9C49BB8ED7B219BE654385"/>
              </w:placeholder>
              <w:showingPlcHdr/>
              <w:text/>
            </w:sdtPr>
            <w:sdtContent>
              <w:r w:rsidR="00547928">
                <w:rPr>
                  <w:rStyle w:val="PlaceholderText"/>
                </w:rPr>
                <w:t>[Tarkenne]</w:t>
              </w:r>
            </w:sdtContent>
          </w:sdt>
        </w:p>
      </w:tc>
      <w:tc>
        <w:tcPr>
          <w:tcW w:w="572" w:type="pct"/>
          <w:gridSpan w:val="2"/>
        </w:tcPr>
        <w:p w14:paraId="44EFCA62" w14:textId="77777777" w:rsidR="00547928" w:rsidRPr="00276473" w:rsidRDefault="00547928" w:rsidP="00547928">
          <w:pPr>
            <w:pStyle w:val="Header"/>
          </w:pPr>
        </w:p>
      </w:tc>
      <w:tc>
        <w:tcPr>
          <w:tcW w:w="426" w:type="pct"/>
        </w:tcPr>
        <w:p w14:paraId="3E33EB84" w14:textId="77777777" w:rsidR="00547928" w:rsidRPr="00276473" w:rsidRDefault="00547928" w:rsidP="00547928">
          <w:pPr>
            <w:pStyle w:val="Header"/>
          </w:pPr>
        </w:p>
      </w:tc>
    </w:tr>
    <w:tr w:rsidR="00547928" w:rsidRPr="00276473" w14:paraId="11B2D453" w14:textId="77777777">
      <w:tc>
        <w:tcPr>
          <w:tcW w:w="2673" w:type="pct"/>
          <w:vMerge/>
        </w:tcPr>
        <w:p w14:paraId="4E003F7D" w14:textId="77777777" w:rsidR="00547928" w:rsidRPr="00276473" w:rsidRDefault="00547928" w:rsidP="00547928">
          <w:pPr>
            <w:pStyle w:val="Header"/>
          </w:pPr>
        </w:p>
      </w:tc>
      <w:tc>
        <w:tcPr>
          <w:tcW w:w="2327" w:type="pct"/>
          <w:gridSpan w:val="4"/>
        </w:tcPr>
        <w:p w14:paraId="7A906D02" w14:textId="77777777" w:rsidR="00547928" w:rsidRPr="00276473" w:rsidRDefault="00000000" w:rsidP="00547928">
          <w:pPr>
            <w:pStyle w:val="Header"/>
            <w:jc w:val="right"/>
          </w:pPr>
          <w:sdt>
            <w:sdtPr>
              <w:id w:val="-1741705768"/>
              <w:placeholder>
                <w:docPart w:val="175781A9C11240E7AE3F118057A51775"/>
              </w:placeholder>
              <w:showingPlcHdr/>
              <w:text/>
            </w:sdtPr>
            <w:sdtContent>
              <w:r w:rsidR="00547928">
                <w:rPr>
                  <w:rStyle w:val="PlaceholderText"/>
                </w:rPr>
                <w:t>[Numero]</w:t>
              </w:r>
            </w:sdtContent>
          </w:sdt>
        </w:p>
      </w:tc>
    </w:tr>
    <w:tr w:rsidR="00547928" w:rsidRPr="00276473" w14:paraId="60BA2F53" w14:textId="77777777">
      <w:tc>
        <w:tcPr>
          <w:tcW w:w="2673" w:type="pct"/>
        </w:tcPr>
        <w:p w14:paraId="14882B87" w14:textId="68821249" w:rsidR="00547928" w:rsidRPr="00276473" w:rsidRDefault="00000000" w:rsidP="00547928">
          <w:pPr>
            <w:pStyle w:val="Header"/>
          </w:pPr>
          <w:sdt>
            <w:sdtPr>
              <w:id w:val="-1644877829"/>
              <w:placeholder>
                <w:docPart w:val="6BC8864BCC0040A28630DF05F7744159"/>
              </w:placeholder>
              <w:temporary/>
              <w:showingPlcHdr/>
              <w:text/>
            </w:sdtPr>
            <w:sdtContent>
              <w:r w:rsidR="00547928">
                <w:rPr>
                  <w:rStyle w:val="PlaceholderText"/>
                </w:rPr>
                <w:t>[Yksikkö]</w:t>
              </w:r>
            </w:sdtContent>
          </w:sdt>
          <w:r w:rsidR="00547928" w:rsidRPr="00276473">
            <w:t>/</w:t>
          </w:r>
          <w:sdt>
            <w:sdtPr>
              <w:alias w:val="Tekijä"/>
              <w:tag w:val=""/>
              <w:id w:val="730278122"/>
              <w:placeholder>
                <w:docPart w:val="23F6A959D8694D948B5C4C00CC17F4C3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 w:rsidR="00036D5A" w:rsidRPr="00BC3729">
                <w:rPr>
                  <w:rStyle w:val="PlaceholderText"/>
                </w:rPr>
                <w:t>[Tekijä]</w:t>
              </w:r>
            </w:sdtContent>
          </w:sdt>
        </w:p>
      </w:tc>
      <w:sdt>
        <w:sdtPr>
          <w:alias w:val="Julkaisupäivämäärä"/>
          <w:tag w:val=""/>
          <w:id w:val="-2122833302"/>
          <w:placeholder>
            <w:docPart w:val="B8C3DE04965B4C3B8BA3782592DADDF4"/>
          </w:placeholder>
          <w:showingPlcHdr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1329" w:type="pct"/>
            </w:tcPr>
            <w:p w14:paraId="46FA966F" w14:textId="77777777" w:rsidR="00547928" w:rsidRPr="00276473" w:rsidRDefault="00547928" w:rsidP="00547928">
              <w:pPr>
                <w:pStyle w:val="Header"/>
              </w:pPr>
              <w:r w:rsidRPr="00BC3729">
                <w:rPr>
                  <w:rStyle w:val="PlaceholderText"/>
                </w:rPr>
                <w:t>[</w:t>
              </w:r>
              <w:r>
                <w:rPr>
                  <w:rStyle w:val="PlaceholderText"/>
                </w:rPr>
                <w:t>pvm</w:t>
              </w:r>
              <w:r w:rsidRPr="00BC3729">
                <w:rPr>
                  <w:rStyle w:val="PlaceholderText"/>
                </w:rPr>
                <w:t>]</w:t>
              </w:r>
            </w:p>
          </w:tc>
        </w:sdtContent>
      </w:sdt>
      <w:tc>
        <w:tcPr>
          <w:tcW w:w="344" w:type="pct"/>
        </w:tcPr>
        <w:p w14:paraId="166A099A" w14:textId="77777777" w:rsidR="00547928" w:rsidRPr="00276473" w:rsidRDefault="00547928" w:rsidP="00547928">
          <w:pPr>
            <w:pStyle w:val="Header"/>
          </w:pPr>
        </w:p>
      </w:tc>
      <w:tc>
        <w:tcPr>
          <w:tcW w:w="654" w:type="pct"/>
          <w:gridSpan w:val="2"/>
        </w:tcPr>
        <w:p w14:paraId="7CFF1449" w14:textId="77777777" w:rsidR="00547928" w:rsidRPr="00276473" w:rsidRDefault="00547928" w:rsidP="00547928">
          <w:pPr>
            <w:pStyle w:val="Header"/>
          </w:pPr>
        </w:p>
      </w:tc>
    </w:tr>
  </w:tbl>
  <w:p w14:paraId="61B67843" w14:textId="77777777" w:rsidR="00030F60" w:rsidRDefault="00030F60" w:rsidP="00384637">
    <w:pPr>
      <w:pStyle w:val="Header"/>
      <w:tabs>
        <w:tab w:val="center" w:pos="5216"/>
        <w:tab w:val="center" w:pos="7825"/>
        <w:tab w:val="center" w:pos="912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FA5C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EECB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4C32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12E7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E014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4C7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00BB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AE10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8C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548D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885A17"/>
    <w:multiLevelType w:val="multilevel"/>
    <w:tmpl w:val="4F6C5108"/>
    <w:numStyleLink w:val="Otsikkonumerointi"/>
  </w:abstractNum>
  <w:abstractNum w:abstractNumId="11" w15:restartNumberingAfterBreak="0">
    <w:nsid w:val="29BA74F5"/>
    <w:multiLevelType w:val="multilevel"/>
    <w:tmpl w:val="08E22AE2"/>
    <w:styleLink w:val="luettelomerkit"/>
    <w:lvl w:ilvl="0">
      <w:start w:val="1"/>
      <w:numFmt w:val="bullet"/>
      <w:pStyle w:val="ListBullet"/>
      <w:lvlText w:val=""/>
      <w:lvlJc w:val="left"/>
      <w:pPr>
        <w:tabs>
          <w:tab w:val="num" w:pos="1588"/>
        </w:tabs>
        <w:ind w:left="1588" w:hanging="284"/>
      </w:pPr>
      <w:rPr>
        <w:rFonts w:ascii="Symbol" w:hAnsi="Symbol" w:hint="default"/>
        <w:color w:val="282828" w:themeColor="text1"/>
      </w:rPr>
    </w:lvl>
    <w:lvl w:ilvl="1">
      <w:start w:val="1"/>
      <w:numFmt w:val="bullet"/>
      <w:lvlText w:val="–"/>
      <w:lvlJc w:val="left"/>
      <w:pPr>
        <w:tabs>
          <w:tab w:val="num" w:pos="1871"/>
        </w:tabs>
        <w:ind w:left="1872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55"/>
        </w:tabs>
        <w:ind w:left="2156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2438"/>
        </w:tabs>
        <w:ind w:left="2440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722"/>
        </w:tabs>
        <w:ind w:left="2724" w:hanging="284"/>
      </w:pPr>
      <w:rPr>
        <w:rFonts w:ascii="Courier New" w:hAnsi="Courier New" w:hint="default"/>
      </w:rPr>
    </w:lvl>
    <w:lvl w:ilvl="5">
      <w:start w:val="1"/>
      <w:numFmt w:val="bullet"/>
      <w:lvlText w:val=""/>
      <w:lvlJc w:val="left"/>
      <w:pPr>
        <w:tabs>
          <w:tab w:val="num" w:pos="3005"/>
        </w:tabs>
        <w:ind w:left="3005" w:hanging="281"/>
      </w:pPr>
      <w:rPr>
        <w:rFonts w:ascii="Symbol" w:hAnsi="Symbol" w:hint="default"/>
        <w:color w:val="282828" w:themeColor="text1"/>
      </w:rPr>
    </w:lvl>
    <w:lvl w:ilvl="6">
      <w:start w:val="1"/>
      <w:numFmt w:val="bullet"/>
      <w:lvlText w:val="–"/>
      <w:lvlJc w:val="left"/>
      <w:pPr>
        <w:tabs>
          <w:tab w:val="num" w:pos="3289"/>
        </w:tabs>
        <w:ind w:left="3289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"/>
      <w:lvlJc w:val="left"/>
      <w:pPr>
        <w:tabs>
          <w:tab w:val="num" w:pos="3572"/>
        </w:tabs>
        <w:ind w:left="3572" w:hanging="283"/>
      </w:pPr>
      <w:rPr>
        <w:rFonts w:ascii="Wingdings" w:hAnsi="Wingdings" w:hint="default"/>
      </w:rPr>
    </w:lvl>
    <w:lvl w:ilvl="8">
      <w:start w:val="1"/>
      <w:numFmt w:val="bullet"/>
      <w:lvlText w:val="–"/>
      <w:lvlJc w:val="left"/>
      <w:pPr>
        <w:tabs>
          <w:tab w:val="num" w:pos="3856"/>
        </w:tabs>
        <w:ind w:left="3856" w:hanging="284"/>
      </w:pPr>
      <w:rPr>
        <w:rFonts w:ascii="Arial" w:hAnsi="Arial" w:hint="default"/>
        <w:color w:val="auto"/>
      </w:rPr>
    </w:lvl>
  </w:abstractNum>
  <w:abstractNum w:abstractNumId="12" w15:restartNumberingAfterBreak="0">
    <w:nsid w:val="2DB37A80"/>
    <w:multiLevelType w:val="multilevel"/>
    <w:tmpl w:val="C958AF76"/>
    <w:styleLink w:val="Numeroituluettelo"/>
    <w:lvl w:ilvl="0">
      <w:start w:val="1"/>
      <w:numFmt w:val="decimal"/>
      <w:pStyle w:val="ListNumber"/>
      <w:lvlText w:val="%1"/>
      <w:lvlJc w:val="left"/>
      <w:pPr>
        <w:tabs>
          <w:tab w:val="num" w:pos="1304"/>
        </w:tabs>
        <w:ind w:left="1588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588"/>
        </w:tabs>
        <w:ind w:left="1872" w:hanging="284"/>
      </w:pPr>
      <w:rPr>
        <w:rFonts w:ascii="Symbol" w:hAnsi="Symbol" w:hint="default"/>
        <w:color w:val="003479" w:themeColor="text2"/>
      </w:rPr>
    </w:lvl>
    <w:lvl w:ilvl="2">
      <w:start w:val="1"/>
      <w:numFmt w:val="bullet"/>
      <w:lvlText w:val="–"/>
      <w:lvlJc w:val="left"/>
      <w:pPr>
        <w:tabs>
          <w:tab w:val="num" w:pos="1872"/>
        </w:tabs>
        <w:ind w:left="2156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2156"/>
        </w:tabs>
        <w:ind w:left="2440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–"/>
      <w:lvlJc w:val="left"/>
      <w:pPr>
        <w:tabs>
          <w:tab w:val="num" w:pos="2440"/>
        </w:tabs>
        <w:ind w:left="2724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o"/>
      <w:lvlJc w:val="left"/>
      <w:pPr>
        <w:tabs>
          <w:tab w:val="num" w:pos="2724"/>
        </w:tabs>
        <w:ind w:left="3008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008"/>
        </w:tabs>
        <w:ind w:left="3292" w:hanging="284"/>
      </w:pPr>
      <w:rPr>
        <w:rFonts w:ascii="Symbol" w:hAnsi="Symbol" w:hint="default"/>
        <w:color w:val="003479" w:themeColor="text2"/>
      </w:rPr>
    </w:lvl>
    <w:lvl w:ilvl="7">
      <w:start w:val="1"/>
      <w:numFmt w:val="bullet"/>
      <w:lvlText w:val="–"/>
      <w:lvlJc w:val="left"/>
      <w:pPr>
        <w:tabs>
          <w:tab w:val="num" w:pos="3292"/>
        </w:tabs>
        <w:ind w:left="3576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576"/>
        </w:tabs>
        <w:ind w:left="3860" w:hanging="284"/>
      </w:pPr>
      <w:rPr>
        <w:rFonts w:ascii="Wingdings" w:hAnsi="Wingdings" w:hint="default"/>
        <w:color w:val="auto"/>
      </w:rPr>
    </w:lvl>
  </w:abstractNum>
  <w:abstractNum w:abstractNumId="13" w15:restartNumberingAfterBreak="0">
    <w:nsid w:val="41076C40"/>
    <w:multiLevelType w:val="multilevel"/>
    <w:tmpl w:val="E4BA490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59D63D7"/>
    <w:multiLevelType w:val="multilevel"/>
    <w:tmpl w:val="040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69B64B9"/>
    <w:multiLevelType w:val="hybridMultilevel"/>
    <w:tmpl w:val="D654F438"/>
    <w:lvl w:ilvl="0" w:tplc="0409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6" w15:restartNumberingAfterBreak="0">
    <w:nsid w:val="4A55617F"/>
    <w:multiLevelType w:val="hybridMultilevel"/>
    <w:tmpl w:val="407A1E48"/>
    <w:lvl w:ilvl="0" w:tplc="0409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7" w15:restartNumberingAfterBreak="0">
    <w:nsid w:val="4B6074E1"/>
    <w:multiLevelType w:val="multilevel"/>
    <w:tmpl w:val="C958AF76"/>
    <w:numStyleLink w:val="Numeroituluettelo"/>
  </w:abstractNum>
  <w:abstractNum w:abstractNumId="18" w15:restartNumberingAfterBreak="0">
    <w:nsid w:val="567177FB"/>
    <w:multiLevelType w:val="multilevel"/>
    <w:tmpl w:val="08E22AE2"/>
    <w:numStyleLink w:val="luettelomerkit"/>
  </w:abstractNum>
  <w:abstractNum w:abstractNumId="19" w15:restartNumberingAfterBreak="0">
    <w:nsid w:val="607D6C6A"/>
    <w:multiLevelType w:val="multilevel"/>
    <w:tmpl w:val="4F6C5108"/>
    <w:styleLink w:val="Otsikkonumerointi"/>
    <w:lvl w:ilvl="0">
      <w:start w:val="1"/>
      <w:numFmt w:val="decimal"/>
      <w:pStyle w:val="Heading1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985" w:hanging="1985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2" w:hanging="2552"/>
      </w:pPr>
      <w:rPr>
        <w:rFonts w:hint="default"/>
      </w:rPr>
    </w:lvl>
  </w:abstractNum>
  <w:abstractNum w:abstractNumId="20" w15:restartNumberingAfterBreak="0">
    <w:nsid w:val="62F637A1"/>
    <w:multiLevelType w:val="multilevel"/>
    <w:tmpl w:val="E4BA490A"/>
    <w:styleLink w:val="VRKnumeroidutotsikot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530363B"/>
    <w:multiLevelType w:val="multilevel"/>
    <w:tmpl w:val="E4BA490A"/>
    <w:numStyleLink w:val="VRKnumeroidutotsikot"/>
  </w:abstractNum>
  <w:abstractNum w:abstractNumId="22" w15:restartNumberingAfterBreak="0">
    <w:nsid w:val="65BF13CF"/>
    <w:multiLevelType w:val="multilevel"/>
    <w:tmpl w:val="4F6C5108"/>
    <w:numStyleLink w:val="Otsikkonumerointi"/>
  </w:abstractNum>
  <w:abstractNum w:abstractNumId="23" w15:restartNumberingAfterBreak="0">
    <w:nsid w:val="6F6C434E"/>
    <w:multiLevelType w:val="multilevel"/>
    <w:tmpl w:val="4F6C5108"/>
    <w:numStyleLink w:val="Otsikkonumerointi"/>
  </w:abstractNum>
  <w:abstractNum w:abstractNumId="24" w15:restartNumberingAfterBreak="0">
    <w:nsid w:val="71B45B2C"/>
    <w:multiLevelType w:val="hybridMultilevel"/>
    <w:tmpl w:val="FF0AAE0C"/>
    <w:lvl w:ilvl="0" w:tplc="0409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5" w15:restartNumberingAfterBreak="0">
    <w:nsid w:val="7B500FFC"/>
    <w:multiLevelType w:val="hybridMultilevel"/>
    <w:tmpl w:val="6AAE0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324933">
    <w:abstractNumId w:val="9"/>
  </w:num>
  <w:num w:numId="2" w16cid:durableId="1570841805">
    <w:abstractNumId w:val="8"/>
  </w:num>
  <w:num w:numId="3" w16cid:durableId="1905406750">
    <w:abstractNumId w:val="11"/>
  </w:num>
  <w:num w:numId="4" w16cid:durableId="418793468">
    <w:abstractNumId w:val="12"/>
  </w:num>
  <w:num w:numId="5" w16cid:durableId="1185554797">
    <w:abstractNumId w:val="18"/>
  </w:num>
  <w:num w:numId="6" w16cid:durableId="920021069">
    <w:abstractNumId w:val="17"/>
  </w:num>
  <w:num w:numId="7" w16cid:durableId="538518306">
    <w:abstractNumId w:val="7"/>
  </w:num>
  <w:num w:numId="8" w16cid:durableId="1370571048">
    <w:abstractNumId w:val="6"/>
  </w:num>
  <w:num w:numId="9" w16cid:durableId="639648920">
    <w:abstractNumId w:val="5"/>
  </w:num>
  <w:num w:numId="10" w16cid:durableId="620378933">
    <w:abstractNumId w:val="4"/>
  </w:num>
  <w:num w:numId="11" w16cid:durableId="1380394156">
    <w:abstractNumId w:val="3"/>
  </w:num>
  <w:num w:numId="12" w16cid:durableId="1436752684">
    <w:abstractNumId w:val="2"/>
  </w:num>
  <w:num w:numId="13" w16cid:durableId="602882640">
    <w:abstractNumId w:val="1"/>
  </w:num>
  <w:num w:numId="14" w16cid:durableId="792023926">
    <w:abstractNumId w:val="0"/>
  </w:num>
  <w:num w:numId="15" w16cid:durableId="715618502">
    <w:abstractNumId w:val="18"/>
  </w:num>
  <w:num w:numId="16" w16cid:durableId="689067748">
    <w:abstractNumId w:val="17"/>
  </w:num>
  <w:num w:numId="17" w16cid:durableId="127935267">
    <w:abstractNumId w:val="14"/>
  </w:num>
  <w:num w:numId="18" w16cid:durableId="1963656894">
    <w:abstractNumId w:val="19"/>
  </w:num>
  <w:num w:numId="19" w16cid:durableId="703209177">
    <w:abstractNumId w:val="22"/>
  </w:num>
  <w:num w:numId="20" w16cid:durableId="1297905884">
    <w:abstractNumId w:val="23"/>
  </w:num>
  <w:num w:numId="21" w16cid:durableId="1006907300">
    <w:abstractNumId w:val="10"/>
  </w:num>
  <w:num w:numId="22" w16cid:durableId="1661693520">
    <w:abstractNumId w:val="20"/>
  </w:num>
  <w:num w:numId="23" w16cid:durableId="173955156">
    <w:abstractNumId w:val="21"/>
  </w:num>
  <w:num w:numId="24" w16cid:durableId="1855610300">
    <w:abstractNumId w:val="13"/>
  </w:num>
  <w:num w:numId="25" w16cid:durableId="883367512">
    <w:abstractNumId w:val="10"/>
  </w:num>
  <w:num w:numId="26" w16cid:durableId="663515308">
    <w:abstractNumId w:val="10"/>
  </w:num>
  <w:num w:numId="27" w16cid:durableId="909771287">
    <w:abstractNumId w:val="10"/>
  </w:num>
  <w:num w:numId="28" w16cid:durableId="372659798">
    <w:abstractNumId w:val="11"/>
  </w:num>
  <w:num w:numId="29" w16cid:durableId="1604192719">
    <w:abstractNumId w:val="18"/>
  </w:num>
  <w:num w:numId="30" w16cid:durableId="1116095841">
    <w:abstractNumId w:val="17"/>
  </w:num>
  <w:num w:numId="31" w16cid:durableId="834028996">
    <w:abstractNumId w:val="12"/>
  </w:num>
  <w:num w:numId="32" w16cid:durableId="1067218802">
    <w:abstractNumId w:val="10"/>
  </w:num>
  <w:num w:numId="33" w16cid:durableId="455106022">
    <w:abstractNumId w:val="10"/>
  </w:num>
  <w:num w:numId="34" w16cid:durableId="1434283582">
    <w:abstractNumId w:val="10"/>
  </w:num>
  <w:num w:numId="35" w16cid:durableId="1279993468">
    <w:abstractNumId w:val="10"/>
  </w:num>
  <w:num w:numId="36" w16cid:durableId="963118070">
    <w:abstractNumId w:val="10"/>
  </w:num>
  <w:num w:numId="37" w16cid:durableId="1280185211">
    <w:abstractNumId w:val="19"/>
  </w:num>
  <w:num w:numId="38" w16cid:durableId="1402370704">
    <w:abstractNumId w:val="15"/>
  </w:num>
  <w:num w:numId="39" w16cid:durableId="267852025">
    <w:abstractNumId w:val="25"/>
  </w:num>
  <w:num w:numId="40" w16cid:durableId="1992826643">
    <w:abstractNumId w:val="16"/>
  </w:num>
  <w:num w:numId="41" w16cid:durableId="8206570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0E"/>
    <w:rsid w:val="00013631"/>
    <w:rsid w:val="00023D48"/>
    <w:rsid w:val="000256F5"/>
    <w:rsid w:val="00030F60"/>
    <w:rsid w:val="00036D5A"/>
    <w:rsid w:val="00046FFA"/>
    <w:rsid w:val="00047062"/>
    <w:rsid w:val="000610CA"/>
    <w:rsid w:val="000665C8"/>
    <w:rsid w:val="000670D2"/>
    <w:rsid w:val="000721DC"/>
    <w:rsid w:val="00081EF7"/>
    <w:rsid w:val="0008208B"/>
    <w:rsid w:val="00082516"/>
    <w:rsid w:val="0008376B"/>
    <w:rsid w:val="00085EDE"/>
    <w:rsid w:val="0008661C"/>
    <w:rsid w:val="00090987"/>
    <w:rsid w:val="000B1AF2"/>
    <w:rsid w:val="000B2366"/>
    <w:rsid w:val="000B4C6B"/>
    <w:rsid w:val="000C15E4"/>
    <w:rsid w:val="000C5627"/>
    <w:rsid w:val="000D2EC4"/>
    <w:rsid w:val="000D3F8D"/>
    <w:rsid w:val="000D4480"/>
    <w:rsid w:val="000D573C"/>
    <w:rsid w:val="000D7C09"/>
    <w:rsid w:val="000E1D7C"/>
    <w:rsid w:val="000F26D5"/>
    <w:rsid w:val="000F78E4"/>
    <w:rsid w:val="00101E17"/>
    <w:rsid w:val="001146FD"/>
    <w:rsid w:val="00120F73"/>
    <w:rsid w:val="0013247A"/>
    <w:rsid w:val="00134843"/>
    <w:rsid w:val="001473CB"/>
    <w:rsid w:val="001502E8"/>
    <w:rsid w:val="001603B7"/>
    <w:rsid w:val="0016140B"/>
    <w:rsid w:val="00163D87"/>
    <w:rsid w:val="00164F19"/>
    <w:rsid w:val="00190FC9"/>
    <w:rsid w:val="001969C6"/>
    <w:rsid w:val="001A1065"/>
    <w:rsid w:val="001B6728"/>
    <w:rsid w:val="001D72A9"/>
    <w:rsid w:val="001F2C34"/>
    <w:rsid w:val="00201377"/>
    <w:rsid w:val="002060C7"/>
    <w:rsid w:val="00206200"/>
    <w:rsid w:val="0021037B"/>
    <w:rsid w:val="00210797"/>
    <w:rsid w:val="00210E9D"/>
    <w:rsid w:val="00211C81"/>
    <w:rsid w:val="00212231"/>
    <w:rsid w:val="00230405"/>
    <w:rsid w:val="00231608"/>
    <w:rsid w:val="0023664B"/>
    <w:rsid w:val="00245DDD"/>
    <w:rsid w:val="002506C3"/>
    <w:rsid w:val="00250893"/>
    <w:rsid w:val="0025496A"/>
    <w:rsid w:val="00263928"/>
    <w:rsid w:val="00266A91"/>
    <w:rsid w:val="00276410"/>
    <w:rsid w:val="00276473"/>
    <w:rsid w:val="00283482"/>
    <w:rsid w:val="00285164"/>
    <w:rsid w:val="00285C76"/>
    <w:rsid w:val="00287751"/>
    <w:rsid w:val="00292ED2"/>
    <w:rsid w:val="00296910"/>
    <w:rsid w:val="002B64F7"/>
    <w:rsid w:val="002B72EA"/>
    <w:rsid w:val="002C2D38"/>
    <w:rsid w:val="002C5969"/>
    <w:rsid w:val="002D29BB"/>
    <w:rsid w:val="002D6171"/>
    <w:rsid w:val="002E140E"/>
    <w:rsid w:val="002E2788"/>
    <w:rsid w:val="002E4C3D"/>
    <w:rsid w:val="002E5BC1"/>
    <w:rsid w:val="003015A7"/>
    <w:rsid w:val="00306F59"/>
    <w:rsid w:val="00310E79"/>
    <w:rsid w:val="0031459F"/>
    <w:rsid w:val="00326C14"/>
    <w:rsid w:val="00346F36"/>
    <w:rsid w:val="00354C7B"/>
    <w:rsid w:val="003568EC"/>
    <w:rsid w:val="00357FAF"/>
    <w:rsid w:val="00363864"/>
    <w:rsid w:val="003704C0"/>
    <w:rsid w:val="0037070E"/>
    <w:rsid w:val="003751DC"/>
    <w:rsid w:val="00380617"/>
    <w:rsid w:val="00384637"/>
    <w:rsid w:val="003876EA"/>
    <w:rsid w:val="003959FE"/>
    <w:rsid w:val="003B140C"/>
    <w:rsid w:val="003B3BB5"/>
    <w:rsid w:val="003C069D"/>
    <w:rsid w:val="003C11BE"/>
    <w:rsid w:val="003C1D57"/>
    <w:rsid w:val="003C249C"/>
    <w:rsid w:val="003D121A"/>
    <w:rsid w:val="003E58BF"/>
    <w:rsid w:val="003E592F"/>
    <w:rsid w:val="003E6293"/>
    <w:rsid w:val="003F018A"/>
    <w:rsid w:val="003F501C"/>
    <w:rsid w:val="004042FE"/>
    <w:rsid w:val="004171F6"/>
    <w:rsid w:val="00433B37"/>
    <w:rsid w:val="0044440B"/>
    <w:rsid w:val="00446F46"/>
    <w:rsid w:val="00466B54"/>
    <w:rsid w:val="0048070B"/>
    <w:rsid w:val="004970F0"/>
    <w:rsid w:val="004B4921"/>
    <w:rsid w:val="004B5D3B"/>
    <w:rsid w:val="004C26A6"/>
    <w:rsid w:val="004C2D0A"/>
    <w:rsid w:val="004C7F00"/>
    <w:rsid w:val="004D5EDC"/>
    <w:rsid w:val="004E1241"/>
    <w:rsid w:val="004E224E"/>
    <w:rsid w:val="004F2382"/>
    <w:rsid w:val="004F7C32"/>
    <w:rsid w:val="005263A4"/>
    <w:rsid w:val="0053086C"/>
    <w:rsid w:val="00533618"/>
    <w:rsid w:val="00533E0F"/>
    <w:rsid w:val="00537582"/>
    <w:rsid w:val="00546AA8"/>
    <w:rsid w:val="00547928"/>
    <w:rsid w:val="005819F2"/>
    <w:rsid w:val="00586761"/>
    <w:rsid w:val="005A147E"/>
    <w:rsid w:val="005A6E32"/>
    <w:rsid w:val="005C2E87"/>
    <w:rsid w:val="005C58AA"/>
    <w:rsid w:val="005D6439"/>
    <w:rsid w:val="005E1301"/>
    <w:rsid w:val="005F34DE"/>
    <w:rsid w:val="005F652A"/>
    <w:rsid w:val="0060548E"/>
    <w:rsid w:val="00615F5F"/>
    <w:rsid w:val="0061604F"/>
    <w:rsid w:val="00621FBF"/>
    <w:rsid w:val="0062377D"/>
    <w:rsid w:val="00645856"/>
    <w:rsid w:val="006509A3"/>
    <w:rsid w:val="00655E77"/>
    <w:rsid w:val="00666EA9"/>
    <w:rsid w:val="00676446"/>
    <w:rsid w:val="00677A7A"/>
    <w:rsid w:val="006A190E"/>
    <w:rsid w:val="006A76C5"/>
    <w:rsid w:val="006B0805"/>
    <w:rsid w:val="006B21E0"/>
    <w:rsid w:val="006B50DC"/>
    <w:rsid w:val="006D05FC"/>
    <w:rsid w:val="006D1018"/>
    <w:rsid w:val="006D39A0"/>
    <w:rsid w:val="006D5F74"/>
    <w:rsid w:val="006F0D76"/>
    <w:rsid w:val="007018AB"/>
    <w:rsid w:val="00703FF3"/>
    <w:rsid w:val="00706064"/>
    <w:rsid w:val="007110A5"/>
    <w:rsid w:val="00713656"/>
    <w:rsid w:val="00715DF3"/>
    <w:rsid w:val="0072017C"/>
    <w:rsid w:val="007212F2"/>
    <w:rsid w:val="007231CA"/>
    <w:rsid w:val="00723815"/>
    <w:rsid w:val="00734C20"/>
    <w:rsid w:val="0075604C"/>
    <w:rsid w:val="00763D0B"/>
    <w:rsid w:val="00764201"/>
    <w:rsid w:val="0077111A"/>
    <w:rsid w:val="0077493B"/>
    <w:rsid w:val="007769B9"/>
    <w:rsid w:val="00786343"/>
    <w:rsid w:val="00786565"/>
    <w:rsid w:val="00793689"/>
    <w:rsid w:val="007B1CB5"/>
    <w:rsid w:val="007B2752"/>
    <w:rsid w:val="007B3EAF"/>
    <w:rsid w:val="007D7CC5"/>
    <w:rsid w:val="007F0308"/>
    <w:rsid w:val="007F159E"/>
    <w:rsid w:val="007F52CC"/>
    <w:rsid w:val="008009E8"/>
    <w:rsid w:val="008032E3"/>
    <w:rsid w:val="00806812"/>
    <w:rsid w:val="008107A8"/>
    <w:rsid w:val="00812118"/>
    <w:rsid w:val="00813E63"/>
    <w:rsid w:val="008151F3"/>
    <w:rsid w:val="00820052"/>
    <w:rsid w:val="00846233"/>
    <w:rsid w:val="008476DB"/>
    <w:rsid w:val="00847FA5"/>
    <w:rsid w:val="00852B2D"/>
    <w:rsid w:val="00862B86"/>
    <w:rsid w:val="00865390"/>
    <w:rsid w:val="00871DD7"/>
    <w:rsid w:val="00874B06"/>
    <w:rsid w:val="00877B0B"/>
    <w:rsid w:val="00882029"/>
    <w:rsid w:val="00894216"/>
    <w:rsid w:val="008A3CE0"/>
    <w:rsid w:val="008A465F"/>
    <w:rsid w:val="008A5A0D"/>
    <w:rsid w:val="008D112C"/>
    <w:rsid w:val="008D40E0"/>
    <w:rsid w:val="00912C0B"/>
    <w:rsid w:val="00926484"/>
    <w:rsid w:val="00930646"/>
    <w:rsid w:val="00932405"/>
    <w:rsid w:val="0093532D"/>
    <w:rsid w:val="00937E54"/>
    <w:rsid w:val="00942A0A"/>
    <w:rsid w:val="00942BA3"/>
    <w:rsid w:val="0094557C"/>
    <w:rsid w:val="00953F55"/>
    <w:rsid w:val="00961338"/>
    <w:rsid w:val="00961C9D"/>
    <w:rsid w:val="00962B9E"/>
    <w:rsid w:val="00974956"/>
    <w:rsid w:val="00981F85"/>
    <w:rsid w:val="009824B0"/>
    <w:rsid w:val="00990626"/>
    <w:rsid w:val="00995110"/>
    <w:rsid w:val="009A6E3F"/>
    <w:rsid w:val="009B02C0"/>
    <w:rsid w:val="009B6B5B"/>
    <w:rsid w:val="009B6E38"/>
    <w:rsid w:val="009C7151"/>
    <w:rsid w:val="009D14A6"/>
    <w:rsid w:val="009D6BB4"/>
    <w:rsid w:val="009E1276"/>
    <w:rsid w:val="00A016E7"/>
    <w:rsid w:val="00A13207"/>
    <w:rsid w:val="00A2539F"/>
    <w:rsid w:val="00A279C1"/>
    <w:rsid w:val="00A327B8"/>
    <w:rsid w:val="00A33B90"/>
    <w:rsid w:val="00A34246"/>
    <w:rsid w:val="00A36F2C"/>
    <w:rsid w:val="00A542B3"/>
    <w:rsid w:val="00A5730B"/>
    <w:rsid w:val="00A60A1C"/>
    <w:rsid w:val="00A7440C"/>
    <w:rsid w:val="00A95923"/>
    <w:rsid w:val="00A9623A"/>
    <w:rsid w:val="00AA4157"/>
    <w:rsid w:val="00AB2D08"/>
    <w:rsid w:val="00AB5CB7"/>
    <w:rsid w:val="00AB610B"/>
    <w:rsid w:val="00AC0330"/>
    <w:rsid w:val="00AC31CF"/>
    <w:rsid w:val="00AD2DE9"/>
    <w:rsid w:val="00AD316C"/>
    <w:rsid w:val="00AD3F88"/>
    <w:rsid w:val="00AD6184"/>
    <w:rsid w:val="00AD727C"/>
    <w:rsid w:val="00AE2503"/>
    <w:rsid w:val="00B028B3"/>
    <w:rsid w:val="00B02C9D"/>
    <w:rsid w:val="00B0465F"/>
    <w:rsid w:val="00B170DD"/>
    <w:rsid w:val="00B17366"/>
    <w:rsid w:val="00B177FB"/>
    <w:rsid w:val="00B20597"/>
    <w:rsid w:val="00B25766"/>
    <w:rsid w:val="00B26D3E"/>
    <w:rsid w:val="00B32576"/>
    <w:rsid w:val="00B37FF9"/>
    <w:rsid w:val="00B4224B"/>
    <w:rsid w:val="00B84BBF"/>
    <w:rsid w:val="00B86A85"/>
    <w:rsid w:val="00B87011"/>
    <w:rsid w:val="00BB3F2C"/>
    <w:rsid w:val="00BB7DC1"/>
    <w:rsid w:val="00BC17C8"/>
    <w:rsid w:val="00BC65F5"/>
    <w:rsid w:val="00BD1107"/>
    <w:rsid w:val="00BD4DF5"/>
    <w:rsid w:val="00BD750A"/>
    <w:rsid w:val="00BE704F"/>
    <w:rsid w:val="00BF2B30"/>
    <w:rsid w:val="00C01BAB"/>
    <w:rsid w:val="00C12D9F"/>
    <w:rsid w:val="00C15681"/>
    <w:rsid w:val="00C26D46"/>
    <w:rsid w:val="00C456F5"/>
    <w:rsid w:val="00C46E00"/>
    <w:rsid w:val="00C519FC"/>
    <w:rsid w:val="00C51B73"/>
    <w:rsid w:val="00C579AA"/>
    <w:rsid w:val="00C636CE"/>
    <w:rsid w:val="00C773E1"/>
    <w:rsid w:val="00CA6253"/>
    <w:rsid w:val="00CB3F96"/>
    <w:rsid w:val="00CD33FF"/>
    <w:rsid w:val="00CE37FE"/>
    <w:rsid w:val="00CE5D05"/>
    <w:rsid w:val="00D07B69"/>
    <w:rsid w:val="00D2144A"/>
    <w:rsid w:val="00D23537"/>
    <w:rsid w:val="00D27BB1"/>
    <w:rsid w:val="00D330DB"/>
    <w:rsid w:val="00D41B0E"/>
    <w:rsid w:val="00D457A4"/>
    <w:rsid w:val="00D63279"/>
    <w:rsid w:val="00D6506E"/>
    <w:rsid w:val="00D70EAF"/>
    <w:rsid w:val="00D763C0"/>
    <w:rsid w:val="00D8620C"/>
    <w:rsid w:val="00D8787D"/>
    <w:rsid w:val="00D92AF8"/>
    <w:rsid w:val="00DA737C"/>
    <w:rsid w:val="00DC10B0"/>
    <w:rsid w:val="00DC76FA"/>
    <w:rsid w:val="00DD1A54"/>
    <w:rsid w:val="00DE230A"/>
    <w:rsid w:val="00DF2223"/>
    <w:rsid w:val="00E0186E"/>
    <w:rsid w:val="00E254D7"/>
    <w:rsid w:val="00E3047C"/>
    <w:rsid w:val="00E43590"/>
    <w:rsid w:val="00E436E7"/>
    <w:rsid w:val="00E455BB"/>
    <w:rsid w:val="00E50E86"/>
    <w:rsid w:val="00E52CE7"/>
    <w:rsid w:val="00E6153F"/>
    <w:rsid w:val="00E65E3E"/>
    <w:rsid w:val="00E67CE6"/>
    <w:rsid w:val="00E702E1"/>
    <w:rsid w:val="00E70ADC"/>
    <w:rsid w:val="00E73B82"/>
    <w:rsid w:val="00E80488"/>
    <w:rsid w:val="00E8068E"/>
    <w:rsid w:val="00E91C74"/>
    <w:rsid w:val="00EB56A3"/>
    <w:rsid w:val="00EC0B41"/>
    <w:rsid w:val="00EC1ABA"/>
    <w:rsid w:val="00EC27AC"/>
    <w:rsid w:val="00EC4000"/>
    <w:rsid w:val="00EC6B57"/>
    <w:rsid w:val="00ED4E31"/>
    <w:rsid w:val="00EE1F38"/>
    <w:rsid w:val="00EE387E"/>
    <w:rsid w:val="00EF0A29"/>
    <w:rsid w:val="00EF197A"/>
    <w:rsid w:val="00EF2568"/>
    <w:rsid w:val="00F11351"/>
    <w:rsid w:val="00F218E4"/>
    <w:rsid w:val="00F23EAD"/>
    <w:rsid w:val="00F35713"/>
    <w:rsid w:val="00F3674D"/>
    <w:rsid w:val="00F41AB2"/>
    <w:rsid w:val="00F45798"/>
    <w:rsid w:val="00F63616"/>
    <w:rsid w:val="00F65CC0"/>
    <w:rsid w:val="00F7279A"/>
    <w:rsid w:val="00F76274"/>
    <w:rsid w:val="00F810E3"/>
    <w:rsid w:val="00F81BF7"/>
    <w:rsid w:val="00FA1AB0"/>
    <w:rsid w:val="00FA1FD8"/>
    <w:rsid w:val="00FB11A9"/>
    <w:rsid w:val="00FB6698"/>
    <w:rsid w:val="00FC2DA1"/>
    <w:rsid w:val="00FC4C25"/>
    <w:rsid w:val="00FD1320"/>
    <w:rsid w:val="00FE17BB"/>
    <w:rsid w:val="00FE5939"/>
    <w:rsid w:val="081AF7DC"/>
    <w:rsid w:val="1C715DA9"/>
    <w:rsid w:val="1F12814E"/>
    <w:rsid w:val="22216D0F"/>
    <w:rsid w:val="2FAB30E5"/>
    <w:rsid w:val="4A2E2F9E"/>
    <w:rsid w:val="4C8CF289"/>
    <w:rsid w:val="50175F93"/>
    <w:rsid w:val="5EC8D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BAA9525"/>
  <w15:docId w15:val="{3A67301C-E159-4D5E-9D02-7FEB78DE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6" w:unhideWhenUsed="1"/>
    <w:lsdException w:name="heading 5" w:semiHidden="1" w:uiPriority="16" w:unhideWhenUsed="1"/>
    <w:lsdException w:name="heading 6" w:semiHidden="1" w:uiPriority="16" w:unhideWhenUsed="1"/>
    <w:lsdException w:name="heading 7" w:semiHidden="1" w:uiPriority="16" w:unhideWhenUsed="1"/>
    <w:lsdException w:name="heading 8" w:semiHidden="1" w:uiPriority="16" w:unhideWhenUsed="1"/>
    <w:lsdException w:name="heading 9" w:semiHidden="1" w:uiPriority="16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 w:unhideWhenUsed="1" w:qFormat="1"/>
    <w:lsdException w:name="List Number" w:uiPriority="7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7D"/>
    <w:rPr>
      <w:sz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CA6253"/>
    <w:pPr>
      <w:keepNext/>
      <w:keepLines/>
      <w:numPr>
        <w:numId w:val="37"/>
      </w:numPr>
      <w:spacing w:before="280" w:after="280"/>
      <w:outlineLvl w:val="0"/>
    </w:pPr>
    <w:rPr>
      <w:rFonts w:asciiTheme="majorHAnsi" w:eastAsiaTheme="majorEastAsia" w:hAnsiTheme="majorHAnsi" w:cstheme="majorHAnsi"/>
      <w:b/>
      <w:bCs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11"/>
    <w:unhideWhenUsed/>
    <w:qFormat/>
    <w:rsid w:val="00CA6253"/>
    <w:pPr>
      <w:keepNext/>
      <w:keepLines/>
      <w:numPr>
        <w:ilvl w:val="1"/>
        <w:numId w:val="37"/>
      </w:numPr>
      <w:spacing w:before="240" w:after="240"/>
      <w:outlineLvl w:val="1"/>
    </w:pPr>
    <w:rPr>
      <w:rFonts w:asciiTheme="majorHAnsi" w:eastAsiaTheme="majorEastAsia" w:hAnsiTheme="majorHAnsi" w:cstheme="majorHAnsi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13"/>
    <w:unhideWhenUsed/>
    <w:qFormat/>
    <w:rsid w:val="00CA6253"/>
    <w:pPr>
      <w:keepNext/>
      <w:keepLines/>
      <w:numPr>
        <w:ilvl w:val="2"/>
        <w:numId w:val="37"/>
      </w:numPr>
      <w:spacing w:before="280" w:after="2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BodyText"/>
    <w:link w:val="Heading4Char"/>
    <w:uiPriority w:val="16"/>
    <w:unhideWhenUsed/>
    <w:rsid w:val="00CA6253"/>
    <w:pPr>
      <w:keepNext/>
      <w:keepLines/>
      <w:numPr>
        <w:ilvl w:val="3"/>
        <w:numId w:val="37"/>
      </w:numPr>
      <w:spacing w:before="280" w:after="28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BodyText"/>
    <w:link w:val="Heading5Char"/>
    <w:uiPriority w:val="16"/>
    <w:unhideWhenUsed/>
    <w:rsid w:val="00CA6253"/>
    <w:pPr>
      <w:keepNext/>
      <w:keepLines/>
      <w:numPr>
        <w:ilvl w:val="4"/>
        <w:numId w:val="37"/>
      </w:numPr>
      <w:spacing w:before="280" w:after="28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BodyText"/>
    <w:link w:val="Heading6Char"/>
    <w:uiPriority w:val="16"/>
    <w:unhideWhenUsed/>
    <w:rsid w:val="00CA6253"/>
    <w:pPr>
      <w:keepNext/>
      <w:keepLines/>
      <w:numPr>
        <w:ilvl w:val="5"/>
        <w:numId w:val="37"/>
      </w:numPr>
      <w:spacing w:before="280" w:after="28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Heading7">
    <w:name w:val="heading 7"/>
    <w:basedOn w:val="Normal"/>
    <w:next w:val="BodyText"/>
    <w:link w:val="Heading7Char"/>
    <w:uiPriority w:val="16"/>
    <w:unhideWhenUsed/>
    <w:rsid w:val="00CA6253"/>
    <w:pPr>
      <w:keepNext/>
      <w:keepLines/>
      <w:numPr>
        <w:ilvl w:val="6"/>
        <w:numId w:val="37"/>
      </w:numPr>
      <w:spacing w:before="280" w:after="28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BodyText"/>
    <w:link w:val="Heading8Char"/>
    <w:uiPriority w:val="16"/>
    <w:unhideWhenUsed/>
    <w:rsid w:val="00CA6253"/>
    <w:pPr>
      <w:keepNext/>
      <w:keepLines/>
      <w:numPr>
        <w:ilvl w:val="7"/>
        <w:numId w:val="37"/>
      </w:numPr>
      <w:spacing w:before="280" w:after="280"/>
      <w:outlineLvl w:val="7"/>
    </w:pPr>
    <w:rPr>
      <w:rFonts w:asciiTheme="majorHAnsi" w:eastAsiaTheme="majorEastAsia" w:hAnsiTheme="majorHAnsi" w:cstheme="majorBidi"/>
      <w:b/>
      <w:szCs w:val="20"/>
    </w:rPr>
  </w:style>
  <w:style w:type="paragraph" w:styleId="Heading9">
    <w:name w:val="heading 9"/>
    <w:basedOn w:val="Normal"/>
    <w:next w:val="BodyText"/>
    <w:link w:val="Heading9Char"/>
    <w:uiPriority w:val="16"/>
    <w:rsid w:val="00CA6253"/>
    <w:pPr>
      <w:keepNext/>
      <w:keepLines/>
      <w:spacing w:after="280"/>
      <w:outlineLvl w:val="8"/>
    </w:pPr>
    <w:rPr>
      <w:rFonts w:asciiTheme="majorHAnsi" w:eastAsiaTheme="majorEastAsia" w:hAnsiTheme="majorHAnsi" w:cstheme="majorBidi"/>
      <w:b/>
      <w:i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Allekirjoitukset"/>
    <w:uiPriority w:val="2"/>
    <w:qFormat/>
    <w:rsid w:val="0062377D"/>
    <w:pPr>
      <w:ind w:left="1304"/>
    </w:pPr>
    <w:rPr>
      <w:sz w:val="24"/>
    </w:rPr>
  </w:style>
  <w:style w:type="paragraph" w:styleId="Title">
    <w:name w:val="Title"/>
    <w:basedOn w:val="Normal"/>
    <w:next w:val="BodyText"/>
    <w:link w:val="TitleChar"/>
    <w:uiPriority w:val="8"/>
    <w:qFormat/>
    <w:rsid w:val="00CA6253"/>
    <w:pPr>
      <w:spacing w:after="280"/>
      <w:contextualSpacing/>
    </w:pPr>
    <w:rPr>
      <w:rFonts w:asciiTheme="majorHAnsi" w:eastAsiaTheme="majorEastAsia" w:hAnsiTheme="majorHAnsi" w:cstheme="majorHAnsi"/>
      <w:b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8"/>
    <w:rsid w:val="00CA6253"/>
    <w:rPr>
      <w:rFonts w:asciiTheme="majorHAnsi" w:eastAsiaTheme="majorEastAsia" w:hAnsiTheme="majorHAnsi" w:cstheme="majorHAnsi"/>
      <w:b/>
      <w:kern w:val="28"/>
      <w:sz w:val="3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A6253"/>
    <w:rPr>
      <w:rFonts w:asciiTheme="majorHAnsi" w:eastAsiaTheme="majorEastAsia" w:hAnsiTheme="majorHAnsi" w:cstheme="majorHAns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1"/>
    <w:rsid w:val="00CA6253"/>
    <w:rPr>
      <w:rFonts w:asciiTheme="majorHAnsi" w:eastAsiaTheme="majorEastAsia" w:hAnsiTheme="majorHAnsi" w:cstheme="majorHAns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3"/>
    <w:rsid w:val="00CA625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6"/>
    <w:rsid w:val="00CA6253"/>
    <w:rPr>
      <w:rFonts w:asciiTheme="majorHAnsi" w:eastAsiaTheme="majorEastAsia" w:hAnsiTheme="majorHAnsi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16"/>
    <w:rsid w:val="00CA6253"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16"/>
    <w:rsid w:val="00CA6253"/>
    <w:rPr>
      <w:rFonts w:asciiTheme="majorHAnsi" w:eastAsiaTheme="majorEastAsia" w:hAnsiTheme="majorHAnsi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16"/>
    <w:rsid w:val="00CA6253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16"/>
    <w:rsid w:val="00CA6253"/>
    <w:rPr>
      <w:rFonts w:asciiTheme="majorHAnsi" w:eastAsiaTheme="majorEastAsia" w:hAnsiTheme="majorHAnsi" w:cstheme="majorBidi"/>
      <w:b/>
      <w:szCs w:val="20"/>
    </w:rPr>
  </w:style>
  <w:style w:type="character" w:customStyle="1" w:styleId="Heading9Char">
    <w:name w:val="Heading 9 Char"/>
    <w:basedOn w:val="DefaultParagraphFont"/>
    <w:link w:val="Heading9"/>
    <w:uiPriority w:val="16"/>
    <w:rsid w:val="00CA6253"/>
    <w:rPr>
      <w:rFonts w:asciiTheme="majorHAnsi" w:eastAsiaTheme="majorEastAsia" w:hAnsiTheme="majorHAnsi" w:cstheme="majorBidi"/>
      <w:b/>
      <w:iCs/>
      <w:sz w:val="28"/>
      <w:szCs w:val="20"/>
    </w:rPr>
  </w:style>
  <w:style w:type="paragraph" w:styleId="BodyText">
    <w:name w:val="Body Text"/>
    <w:basedOn w:val="Normal"/>
    <w:link w:val="BodyTextChar"/>
    <w:uiPriority w:val="1"/>
    <w:qFormat/>
    <w:rsid w:val="00CA6253"/>
    <w:pPr>
      <w:spacing w:after="220"/>
      <w:ind w:left="1304"/>
    </w:pPr>
  </w:style>
  <w:style w:type="character" w:customStyle="1" w:styleId="BodyTextChar">
    <w:name w:val="Body Text Char"/>
    <w:basedOn w:val="DefaultParagraphFont"/>
    <w:link w:val="BodyText"/>
    <w:uiPriority w:val="1"/>
    <w:rsid w:val="00CA6253"/>
  </w:style>
  <w:style w:type="numbering" w:customStyle="1" w:styleId="luettelomerkit">
    <w:name w:val="luettelomerkit"/>
    <w:uiPriority w:val="99"/>
    <w:rsid w:val="00CA6253"/>
    <w:pPr>
      <w:numPr>
        <w:numId w:val="3"/>
      </w:numPr>
    </w:pPr>
  </w:style>
  <w:style w:type="numbering" w:customStyle="1" w:styleId="Numeroituluettelo">
    <w:name w:val="Numeroituluettelo"/>
    <w:uiPriority w:val="99"/>
    <w:rsid w:val="00CA6253"/>
    <w:pPr>
      <w:numPr>
        <w:numId w:val="4"/>
      </w:numPr>
    </w:pPr>
  </w:style>
  <w:style w:type="paragraph" w:styleId="ListBullet">
    <w:name w:val="List Bullet"/>
    <w:basedOn w:val="Normal"/>
    <w:uiPriority w:val="6"/>
    <w:qFormat/>
    <w:rsid w:val="00CA6253"/>
    <w:pPr>
      <w:numPr>
        <w:numId w:val="29"/>
      </w:numPr>
      <w:contextualSpacing/>
    </w:pPr>
  </w:style>
  <w:style w:type="paragraph" w:styleId="Header">
    <w:name w:val="header"/>
    <w:basedOn w:val="Normal"/>
    <w:link w:val="HeaderChar"/>
    <w:uiPriority w:val="99"/>
    <w:rsid w:val="0062377D"/>
    <w:rPr>
      <w:sz w:val="22"/>
    </w:rPr>
  </w:style>
  <w:style w:type="paragraph" w:styleId="ListNumber">
    <w:name w:val="List Number"/>
    <w:basedOn w:val="Normal"/>
    <w:uiPriority w:val="7"/>
    <w:qFormat/>
    <w:rsid w:val="00CA6253"/>
    <w:pPr>
      <w:numPr>
        <w:numId w:val="31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2377D"/>
  </w:style>
  <w:style w:type="paragraph" w:styleId="Footer">
    <w:name w:val="footer"/>
    <w:basedOn w:val="Normal"/>
    <w:link w:val="FooterChar"/>
    <w:uiPriority w:val="99"/>
    <w:rsid w:val="00CA6253"/>
    <w:pPr>
      <w:tabs>
        <w:tab w:val="center" w:pos="4819"/>
        <w:tab w:val="right" w:pos="9638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A6253"/>
    <w:rPr>
      <w:sz w:val="16"/>
    </w:rPr>
  </w:style>
  <w:style w:type="table" w:styleId="TableGrid">
    <w:name w:val="Table Grid"/>
    <w:basedOn w:val="TableNormal"/>
    <w:uiPriority w:val="39"/>
    <w:rsid w:val="00CA6253"/>
    <w:tblPr>
      <w:tblBorders>
        <w:top w:val="single" w:sz="4" w:space="0" w:color="282828" w:themeColor="text1"/>
        <w:left w:val="single" w:sz="4" w:space="0" w:color="282828" w:themeColor="text1"/>
        <w:bottom w:val="single" w:sz="4" w:space="0" w:color="282828" w:themeColor="text1"/>
        <w:right w:val="single" w:sz="4" w:space="0" w:color="282828" w:themeColor="text1"/>
        <w:insideH w:val="single" w:sz="4" w:space="0" w:color="282828" w:themeColor="text1"/>
        <w:insideV w:val="single" w:sz="4" w:space="0" w:color="282828" w:themeColor="text1"/>
      </w:tblBorders>
    </w:tblPr>
  </w:style>
  <w:style w:type="character" w:styleId="PlaceholderText">
    <w:name w:val="Placeholder Text"/>
    <w:basedOn w:val="DefaultParagraphFont"/>
    <w:uiPriority w:val="99"/>
    <w:rsid w:val="00CA6253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253"/>
    <w:rPr>
      <w:rFonts w:ascii="Tahoma" w:hAnsi="Tahoma" w:cs="Tahoma"/>
      <w:sz w:val="16"/>
      <w:szCs w:val="16"/>
    </w:rPr>
  </w:style>
  <w:style w:type="table" w:customStyle="1" w:styleId="PiilotettuTaulukkotyyli">
    <w:name w:val="Piilotettu Taulukkotyyli"/>
    <w:basedOn w:val="TableNormal"/>
    <w:uiPriority w:val="99"/>
    <w:rsid w:val="00CA6253"/>
    <w:tblPr/>
  </w:style>
  <w:style w:type="paragraph" w:styleId="TOCHeading">
    <w:name w:val="TOC Heading"/>
    <w:next w:val="Normal"/>
    <w:uiPriority w:val="39"/>
    <w:unhideWhenUsed/>
    <w:rsid w:val="00CA6253"/>
    <w:pPr>
      <w:spacing w:after="280"/>
    </w:pPr>
    <w:rPr>
      <w:rFonts w:asciiTheme="majorHAnsi" w:eastAsiaTheme="majorEastAsia" w:hAnsiTheme="majorHAnsi" w:cstheme="majorHAnsi"/>
      <w:b/>
      <w:bCs/>
      <w:sz w:val="32"/>
      <w:szCs w:val="28"/>
    </w:rPr>
  </w:style>
  <w:style w:type="paragraph" w:styleId="Caption">
    <w:name w:val="caption"/>
    <w:basedOn w:val="Normal"/>
    <w:next w:val="Normal"/>
    <w:uiPriority w:val="35"/>
    <w:semiHidden/>
    <w:qFormat/>
    <w:rsid w:val="00CA6253"/>
    <w:pPr>
      <w:spacing w:after="200"/>
    </w:pPr>
    <w:rPr>
      <w:b/>
      <w:bCs/>
      <w:color w:val="003479" w:themeColor="accent1"/>
      <w:sz w:val="18"/>
      <w:szCs w:val="18"/>
    </w:rPr>
  </w:style>
  <w:style w:type="table" w:customStyle="1" w:styleId="Eireunaa">
    <w:name w:val="Ei reunaa"/>
    <w:basedOn w:val="TableNormal"/>
    <w:uiPriority w:val="99"/>
    <w:rsid w:val="00CA6253"/>
    <w:tblPr>
      <w:tblCellMar>
        <w:left w:w="0" w:type="dxa"/>
      </w:tblCellMar>
    </w:tblPr>
  </w:style>
  <w:style w:type="numbering" w:customStyle="1" w:styleId="Otsikkonumerointi">
    <w:name w:val="Otsikkonumerointi"/>
    <w:uiPriority w:val="99"/>
    <w:rsid w:val="00CA6253"/>
    <w:pPr>
      <w:numPr>
        <w:numId w:val="18"/>
      </w:numPr>
    </w:pPr>
  </w:style>
  <w:style w:type="character" w:styleId="Hyperlink">
    <w:name w:val="Hyperlink"/>
    <w:basedOn w:val="DefaultParagraphFont"/>
    <w:uiPriority w:val="99"/>
    <w:unhideWhenUsed/>
    <w:rsid w:val="00CA6253"/>
    <w:rPr>
      <w:color w:val="60CDC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253"/>
    <w:rPr>
      <w:color w:val="808080"/>
      <w:shd w:val="clear" w:color="auto" w:fill="E6E6E6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30F60"/>
    <w:pPr>
      <w:spacing w:after="100"/>
      <w:ind w:left="660"/>
    </w:pPr>
  </w:style>
  <w:style w:type="numbering" w:customStyle="1" w:styleId="VRKnumeroidutotsikot">
    <w:name w:val="VRK numeroidut otsikot"/>
    <w:uiPriority w:val="99"/>
    <w:rsid w:val="00030F60"/>
    <w:pPr>
      <w:numPr>
        <w:numId w:val="2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030F6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30F6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30F60"/>
    <w:pPr>
      <w:spacing w:after="100"/>
      <w:ind w:left="440"/>
    </w:pPr>
  </w:style>
  <w:style w:type="paragraph" w:customStyle="1" w:styleId="Alaotsikko1">
    <w:name w:val="Alaotsikko 1"/>
    <w:basedOn w:val="Heading1"/>
    <w:next w:val="BodyText"/>
    <w:uiPriority w:val="10"/>
    <w:qFormat/>
    <w:rsid w:val="00CA6253"/>
    <w:pPr>
      <w:numPr>
        <w:numId w:val="0"/>
      </w:numPr>
    </w:pPr>
  </w:style>
  <w:style w:type="paragraph" w:customStyle="1" w:styleId="Alaotsikko2">
    <w:name w:val="Alaotsikko 2"/>
    <w:basedOn w:val="Heading2"/>
    <w:next w:val="BodyText"/>
    <w:uiPriority w:val="12"/>
    <w:qFormat/>
    <w:rsid w:val="00CA6253"/>
    <w:pPr>
      <w:numPr>
        <w:ilvl w:val="0"/>
        <w:numId w:val="0"/>
      </w:numPr>
      <w:spacing w:before="280" w:after="280"/>
    </w:pPr>
  </w:style>
  <w:style w:type="paragraph" w:customStyle="1" w:styleId="Alaotsikko3">
    <w:name w:val="Alaotsikko 3"/>
    <w:basedOn w:val="Heading3"/>
    <w:next w:val="BodyText"/>
    <w:uiPriority w:val="14"/>
    <w:qFormat/>
    <w:rsid w:val="00CA6253"/>
    <w:pPr>
      <w:numPr>
        <w:ilvl w:val="0"/>
        <w:numId w:val="0"/>
      </w:numPr>
    </w:pPr>
  </w:style>
  <w:style w:type="table" w:styleId="GridTable4-Accent1">
    <w:name w:val="Grid Table 4 Accent 1"/>
    <w:aliases w:val="DVV taulukko"/>
    <w:basedOn w:val="TableNormal"/>
    <w:uiPriority w:val="49"/>
    <w:rsid w:val="0062377D"/>
    <w:tblPr>
      <w:tblStyleRowBandSize w:val="1"/>
      <w:tblStyleColBandSize w:val="1"/>
      <w:tblBorders>
        <w:top w:val="single" w:sz="4" w:space="0" w:color="003479" w:themeColor="text2"/>
        <w:left w:val="single" w:sz="4" w:space="0" w:color="003479" w:themeColor="text2"/>
        <w:bottom w:val="single" w:sz="4" w:space="0" w:color="003479" w:themeColor="text2"/>
        <w:right w:val="single" w:sz="4" w:space="0" w:color="003479" w:themeColor="text2"/>
        <w:insideV w:val="single" w:sz="4" w:space="0" w:color="003479" w:themeColor="text2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479" w:themeColor="accent1"/>
          <w:left w:val="single" w:sz="4" w:space="0" w:color="003479" w:themeColor="accent1"/>
          <w:bottom w:val="single" w:sz="4" w:space="0" w:color="003479" w:themeColor="accent1"/>
          <w:right w:val="single" w:sz="4" w:space="0" w:color="003479" w:themeColor="accent1"/>
          <w:insideH w:val="nil"/>
          <w:insideV w:val="nil"/>
        </w:tcBorders>
        <w:shd w:val="clear" w:color="auto" w:fill="003479" w:themeFill="accent1"/>
      </w:tcPr>
    </w:tblStylePr>
    <w:tblStylePr w:type="lastRow">
      <w:rPr>
        <w:b/>
        <w:bCs/>
      </w:rPr>
      <w:tblPr/>
      <w:tcPr>
        <w:tcBorders>
          <w:top w:val="double" w:sz="4" w:space="0" w:color="0034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5FA"/>
      </w:tcPr>
    </w:tblStylePr>
    <w:tblStylePr w:type="band1Horz">
      <w:tblPr/>
      <w:tcPr>
        <w:shd w:val="clear" w:color="auto" w:fill="F2F5FA"/>
      </w:tcPr>
    </w:tblStylePr>
    <w:tblStylePr w:type="band2Horz">
      <w:tblPr/>
      <w:tcPr>
        <w:shd w:val="clear" w:color="auto" w:fill="CDD6E5"/>
      </w:tcPr>
    </w:tblStylePr>
  </w:style>
  <w:style w:type="character" w:styleId="BookTitle">
    <w:name w:val="Book Title"/>
    <w:basedOn w:val="DefaultParagraphFont"/>
    <w:uiPriority w:val="33"/>
    <w:semiHidden/>
    <w:qFormat/>
    <w:rsid w:val="006A76C5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qFormat/>
    <w:rsid w:val="006A76C5"/>
    <w:rPr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6A76C5"/>
    <w:rPr>
      <w:i/>
      <w:iCs/>
      <w:color w:val="00347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A76C5"/>
    <w:pPr>
      <w:pBdr>
        <w:top w:val="single" w:sz="4" w:space="10" w:color="003479" w:themeColor="accent1"/>
        <w:bottom w:val="single" w:sz="4" w:space="10" w:color="003479" w:themeColor="accent1"/>
      </w:pBdr>
      <w:spacing w:before="360" w:after="360"/>
      <w:ind w:left="864" w:right="864"/>
      <w:jc w:val="center"/>
    </w:pPr>
    <w:rPr>
      <w:i/>
      <w:iCs/>
      <w:color w:val="00347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A76C5"/>
    <w:rPr>
      <w:i/>
      <w:iCs/>
      <w:color w:val="003479" w:themeColor="accent1"/>
      <w:sz w:val="24"/>
    </w:rPr>
  </w:style>
  <w:style w:type="character" w:styleId="IntenseReference">
    <w:name w:val="Intense Reference"/>
    <w:basedOn w:val="DefaultParagraphFont"/>
    <w:uiPriority w:val="32"/>
    <w:semiHidden/>
    <w:qFormat/>
    <w:rsid w:val="006A76C5"/>
    <w:rPr>
      <w:b/>
      <w:bCs/>
      <w:smallCaps/>
      <w:color w:val="003479" w:themeColor="accent1"/>
      <w:spacing w:val="5"/>
    </w:rPr>
  </w:style>
  <w:style w:type="paragraph" w:styleId="ListParagraph">
    <w:name w:val="List Paragraph"/>
    <w:basedOn w:val="Normal"/>
    <w:uiPriority w:val="34"/>
    <w:qFormat/>
    <w:rsid w:val="006A76C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6A76C5"/>
    <w:pPr>
      <w:spacing w:before="200" w:after="160"/>
      <w:ind w:left="864" w:right="864"/>
      <w:jc w:val="center"/>
    </w:pPr>
    <w:rPr>
      <w:i/>
      <w:iCs/>
      <w:color w:val="5D5D5D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A76C5"/>
    <w:rPr>
      <w:i/>
      <w:iCs/>
      <w:color w:val="5D5D5D" w:themeColor="text1" w:themeTint="BF"/>
      <w:sz w:val="24"/>
    </w:rPr>
  </w:style>
  <w:style w:type="character" w:styleId="Strong">
    <w:name w:val="Strong"/>
    <w:basedOn w:val="DefaultParagraphFont"/>
    <w:uiPriority w:val="22"/>
    <w:semiHidden/>
    <w:qFormat/>
    <w:rsid w:val="006A76C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6A76C5"/>
    <w:pPr>
      <w:numPr>
        <w:ilvl w:val="1"/>
      </w:numPr>
      <w:spacing w:after="160"/>
    </w:pPr>
    <w:rPr>
      <w:rFonts w:eastAsiaTheme="minorEastAsia" w:cstheme="minorBidi"/>
      <w:color w:val="737373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6A76C5"/>
    <w:rPr>
      <w:rFonts w:eastAsiaTheme="minorEastAsia" w:cstheme="minorBidi"/>
      <w:color w:val="737373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qFormat/>
    <w:rsid w:val="006A76C5"/>
    <w:rPr>
      <w:i/>
      <w:iCs/>
      <w:color w:val="5D5D5D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6A76C5"/>
    <w:rPr>
      <w:smallCaps/>
      <w:color w:val="737373" w:themeColor="text1" w:themeTint="A5"/>
    </w:rPr>
  </w:style>
  <w:style w:type="character" w:styleId="CommentReference">
    <w:name w:val="annotation reference"/>
    <w:basedOn w:val="DefaultParagraphFont"/>
    <w:uiPriority w:val="99"/>
    <w:semiHidden/>
    <w:unhideWhenUsed/>
    <w:rsid w:val="00B02C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2C9D"/>
    <w:pPr>
      <w:spacing w:after="160"/>
    </w:pPr>
    <w:rPr>
      <w:rFonts w:eastAsiaTheme="minorEastAsia" w:cstheme="minorBidi"/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2C9D"/>
    <w:rPr>
      <w:rFonts w:eastAsiaTheme="minorEastAsia" w:cstheme="minorBidi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87E"/>
    <w:pPr>
      <w:spacing w:after="0"/>
    </w:pPr>
    <w:rPr>
      <w:rFonts w:eastAsiaTheme="minorHAnsi" w:cstheme="minorHAnsi"/>
      <w:b/>
      <w:bCs/>
      <w:lang w:val="fi-FI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87E"/>
    <w:rPr>
      <w:rFonts w:eastAsiaTheme="minorEastAsia" w:cstheme="minorBidi"/>
      <w:b/>
      <w:bCs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01750\AppData\Roaming\Microsoft\Templates\Suomi_fi%20kehitt&#228;jille\Kansilehti_asi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7E2986DB0645D9A35DC718EE07F7C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4FD4F04-AAC6-4A7A-85F9-35160CF5C644}"/>
      </w:docPartPr>
      <w:docPartBody>
        <w:p w:rsidR="00C01BAB" w:rsidRDefault="00C01BAB">
          <w:pPr>
            <w:pStyle w:val="867E2986DB0645D9A35DC718EE07F7C1"/>
          </w:pPr>
          <w:r w:rsidRPr="00030F60">
            <w:rPr>
              <w:rStyle w:val="PlaceholderText"/>
              <w:b/>
              <w:color w:val="0E2841" w:themeColor="text2"/>
              <w:sz w:val="48"/>
              <w:szCs w:val="48"/>
            </w:rPr>
            <w:t>[Otsikko]</w:t>
          </w:r>
        </w:p>
      </w:docPartBody>
    </w:docPart>
    <w:docPart>
      <w:docPartPr>
        <w:name w:val="044B5AB973BD40CD99E7EDC4FF4AE46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0D29C6-7EE1-4EE5-ABD6-AE2EC18D404E}"/>
      </w:docPartPr>
      <w:docPartBody>
        <w:p w:rsidR="00C01BAB" w:rsidRDefault="00C01BAB">
          <w:pPr>
            <w:pStyle w:val="044B5AB973BD40CD99E7EDC4FF4AE46B"/>
          </w:pPr>
          <w:r w:rsidRPr="00BC3729">
            <w:rPr>
              <w:rStyle w:val="PlaceholderText"/>
            </w:rPr>
            <w:t>[</w:t>
          </w:r>
          <w:r>
            <w:rPr>
              <w:rStyle w:val="PlaceholderText"/>
            </w:rPr>
            <w:t>Asiao</w:t>
          </w:r>
          <w:r w:rsidRPr="00BC3729">
            <w:rPr>
              <w:rStyle w:val="PlaceholderText"/>
            </w:rPr>
            <w:t>tsikko]</w:t>
          </w:r>
        </w:p>
      </w:docPartBody>
    </w:docPart>
    <w:docPart>
      <w:docPartPr>
        <w:name w:val="E61CE660B8C344A7871F180C1314723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11B781-31AC-454F-8C03-6FE155A9EC39}"/>
      </w:docPartPr>
      <w:docPartBody>
        <w:p w:rsidR="00C01BAB" w:rsidRDefault="007F159E" w:rsidP="007F159E">
          <w:pPr>
            <w:pStyle w:val="E61CE660B8C344A7871F180C131472392"/>
          </w:pPr>
          <w:r w:rsidRPr="00A13207">
            <w:rPr>
              <w:rStyle w:val="PlaceholderText"/>
              <w:b/>
            </w:rPr>
            <w:t>[</w:t>
          </w:r>
          <w:r>
            <w:rPr>
              <w:rStyle w:val="PlaceholderText"/>
              <w:b/>
            </w:rPr>
            <w:t>Asiakirjatyyppi</w:t>
          </w:r>
          <w:r w:rsidRPr="00A13207">
            <w:rPr>
              <w:rStyle w:val="PlaceholderText"/>
              <w:b/>
            </w:rPr>
            <w:t>]</w:t>
          </w:r>
        </w:p>
      </w:docPartBody>
    </w:docPart>
    <w:docPart>
      <w:docPartPr>
        <w:name w:val="446985480D9C49BB8ED7B219BE65438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FECA78-9E5C-4C2B-BED5-1D782307EDDD}"/>
      </w:docPartPr>
      <w:docPartBody>
        <w:p w:rsidR="00C01BAB" w:rsidRDefault="007F159E" w:rsidP="007F159E">
          <w:pPr>
            <w:pStyle w:val="446985480D9C49BB8ED7B219BE6543852"/>
          </w:pPr>
          <w:r>
            <w:rPr>
              <w:rStyle w:val="PlaceholderText"/>
            </w:rPr>
            <w:t>[Tarkenne]</w:t>
          </w:r>
        </w:p>
      </w:docPartBody>
    </w:docPart>
    <w:docPart>
      <w:docPartPr>
        <w:name w:val="175781A9C11240E7AE3F118057A5177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6E9CACD-FEC3-4408-8FAD-427792F9AFF0}"/>
      </w:docPartPr>
      <w:docPartBody>
        <w:p w:rsidR="00C01BAB" w:rsidRDefault="007F159E" w:rsidP="007F159E">
          <w:pPr>
            <w:pStyle w:val="175781A9C11240E7AE3F118057A517752"/>
          </w:pPr>
          <w:r>
            <w:rPr>
              <w:rStyle w:val="PlaceholderText"/>
            </w:rPr>
            <w:t>[Numero]</w:t>
          </w:r>
        </w:p>
      </w:docPartBody>
    </w:docPart>
    <w:docPart>
      <w:docPartPr>
        <w:name w:val="6BC8864BCC0040A28630DF05F774415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67F8412-9358-4E57-887D-B73FE351AA89}"/>
      </w:docPartPr>
      <w:docPartBody>
        <w:p w:rsidR="00C01BAB" w:rsidRDefault="007F159E" w:rsidP="007F159E">
          <w:pPr>
            <w:pStyle w:val="6BC8864BCC0040A28630DF05F77441592"/>
          </w:pPr>
          <w:r>
            <w:rPr>
              <w:rStyle w:val="PlaceholderText"/>
            </w:rPr>
            <w:t>[Yksikkö]</w:t>
          </w:r>
        </w:p>
      </w:docPartBody>
    </w:docPart>
    <w:docPart>
      <w:docPartPr>
        <w:name w:val="23F6A959D8694D948B5C4C00CC17F4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827121D-670D-41B4-8A3C-7200B0AB6CD2}"/>
      </w:docPartPr>
      <w:docPartBody>
        <w:p w:rsidR="00C01BAB" w:rsidRDefault="007F159E" w:rsidP="007F159E">
          <w:pPr>
            <w:pStyle w:val="23F6A959D8694D948B5C4C00CC17F4C32"/>
          </w:pPr>
          <w:r w:rsidRPr="00BC3729">
            <w:rPr>
              <w:rStyle w:val="PlaceholderText"/>
            </w:rPr>
            <w:t>[Tekijä]</w:t>
          </w:r>
        </w:p>
      </w:docPartBody>
    </w:docPart>
    <w:docPart>
      <w:docPartPr>
        <w:name w:val="B8C3DE04965B4C3B8BA3782592DADD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2F5460-EEDC-4D89-A690-67A45EE1345A}"/>
      </w:docPartPr>
      <w:docPartBody>
        <w:p w:rsidR="00C01BAB" w:rsidRDefault="007F159E" w:rsidP="007F159E">
          <w:pPr>
            <w:pStyle w:val="B8C3DE04965B4C3B8BA3782592DADDF42"/>
          </w:pPr>
          <w:r w:rsidRPr="00BC3729">
            <w:rPr>
              <w:rStyle w:val="PlaceholderText"/>
            </w:rPr>
            <w:t>[</w:t>
          </w:r>
          <w:r>
            <w:rPr>
              <w:rStyle w:val="PlaceholderText"/>
            </w:rPr>
            <w:t>pvm</w:t>
          </w:r>
          <w:r w:rsidRPr="00BC3729">
            <w:rPr>
              <w:rStyle w:val="PlaceholderText"/>
            </w:rPr>
            <w:t>]</w:t>
          </w:r>
        </w:p>
      </w:docPartBody>
    </w:docPart>
    <w:docPart>
      <w:docPartPr>
        <w:name w:val="B9D2EE77F1FC4A65AEA6C13207936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79606-D9A1-4BA2-A06E-91F48490B9F4}"/>
      </w:docPartPr>
      <w:docPartBody>
        <w:p w:rsidR="007339E4" w:rsidRDefault="007F159E" w:rsidP="007F159E">
          <w:pPr>
            <w:pStyle w:val="B9D2EE77F1FC4A65AEA6C1320793616E2"/>
          </w:pPr>
          <w:r>
            <w:rPr>
              <w:rStyle w:val="PlaceholderText"/>
            </w:rPr>
            <w:t>[Kirjoita teksti tähän]</w:t>
          </w:r>
        </w:p>
      </w:docPartBody>
    </w:docPart>
    <w:docPart>
      <w:docPartPr>
        <w:name w:val="156501B7720742FE8D1C4C6A78F2E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59F62-B8AB-4720-A8B9-C9906F40E79E}"/>
      </w:docPartPr>
      <w:docPartBody>
        <w:p w:rsidR="007339E4" w:rsidRDefault="007F159E" w:rsidP="007F159E">
          <w:pPr>
            <w:pStyle w:val="156501B7720742FE8D1C4C6A78F2EBD42"/>
          </w:pPr>
          <w:r>
            <w:rPr>
              <w:rStyle w:val="PlaceholderText"/>
            </w:rPr>
            <w:t>[Kirjoita teksti tähän]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FC79B-3F0F-4282-A4D6-79F23F7F55C3}"/>
      </w:docPartPr>
      <w:docPartBody>
        <w:p w:rsidR="007339E4" w:rsidRDefault="007F159E">
          <w:r w:rsidRPr="005B66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3DA60B95014D76ABDF2906319BD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F42E4-BCAE-4545-AAF9-2E9D36AF73A0}"/>
      </w:docPartPr>
      <w:docPartBody>
        <w:p w:rsidR="007339E4" w:rsidRDefault="007F159E" w:rsidP="007F159E">
          <w:pPr>
            <w:pStyle w:val="F03DA60B95014D76ABDF2906319BD01C1"/>
          </w:pPr>
          <w:r>
            <w:rPr>
              <w:rStyle w:val="PlaceholderText"/>
            </w:rPr>
            <w:t>[Kirjoita teksti tähän]</w:t>
          </w:r>
        </w:p>
      </w:docPartBody>
    </w:docPart>
    <w:docPart>
      <w:docPartPr>
        <w:name w:val="383985687F17432C828E22EC333C2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0723B-1EF0-4493-88A9-E8B51BBA46B2}"/>
      </w:docPartPr>
      <w:docPartBody>
        <w:p w:rsidR="007339E4" w:rsidRDefault="007F159E" w:rsidP="007F159E">
          <w:pPr>
            <w:pStyle w:val="383985687F17432C828E22EC333C26BE"/>
          </w:pPr>
          <w:r w:rsidRPr="005B66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8122CBDD8C464DA227E7C215C07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44079-79B0-440A-BE7A-41C9150D0241}"/>
      </w:docPartPr>
      <w:docPartBody>
        <w:p w:rsidR="007339E4" w:rsidRDefault="007F159E" w:rsidP="007F159E">
          <w:pPr>
            <w:pStyle w:val="748122CBDD8C464DA227E7C215C074E21"/>
          </w:pPr>
          <w:r>
            <w:rPr>
              <w:rStyle w:val="PlaceholderText"/>
            </w:rPr>
            <w:t>[Kirjoita teksti tähän]</w:t>
          </w:r>
        </w:p>
      </w:docPartBody>
    </w:docPart>
    <w:docPart>
      <w:docPartPr>
        <w:name w:val="3271093CE2E848F2A537F689DE312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4BA0D-1B7B-46E0-9EBC-E073D2E0D089}"/>
      </w:docPartPr>
      <w:docPartBody>
        <w:p w:rsidR="007339E4" w:rsidRDefault="007F159E" w:rsidP="007F159E">
          <w:pPr>
            <w:pStyle w:val="3271093CE2E848F2A537F689DE3123DC1"/>
          </w:pPr>
          <w:r>
            <w:rPr>
              <w:rStyle w:val="PlaceholderText"/>
            </w:rPr>
            <w:t>[Kirjoita teksti tähän]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BAB"/>
    <w:rsid w:val="00082516"/>
    <w:rsid w:val="001D72A9"/>
    <w:rsid w:val="00263928"/>
    <w:rsid w:val="003B3BB5"/>
    <w:rsid w:val="005C2E87"/>
    <w:rsid w:val="006903B5"/>
    <w:rsid w:val="006B427C"/>
    <w:rsid w:val="006D696D"/>
    <w:rsid w:val="006D739E"/>
    <w:rsid w:val="007339E4"/>
    <w:rsid w:val="007F159E"/>
    <w:rsid w:val="008859F3"/>
    <w:rsid w:val="008A465F"/>
    <w:rsid w:val="008C557E"/>
    <w:rsid w:val="00942BA3"/>
    <w:rsid w:val="00A23E2B"/>
    <w:rsid w:val="00B177FB"/>
    <w:rsid w:val="00C01BAB"/>
    <w:rsid w:val="00FB6367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F159E"/>
    <w:rPr>
      <w:color w:val="auto"/>
    </w:rPr>
  </w:style>
  <w:style w:type="paragraph" w:customStyle="1" w:styleId="867E2986DB0645D9A35DC718EE07F7C1">
    <w:name w:val="867E2986DB0645D9A35DC718EE07F7C1"/>
  </w:style>
  <w:style w:type="paragraph" w:customStyle="1" w:styleId="044B5AB973BD40CD99E7EDC4FF4AE46B">
    <w:name w:val="044B5AB973BD40CD99E7EDC4FF4AE46B"/>
  </w:style>
  <w:style w:type="paragraph" w:customStyle="1" w:styleId="383985687F17432C828E22EC333C26BE">
    <w:name w:val="383985687F17432C828E22EC333C26BE"/>
    <w:rsid w:val="007F159E"/>
    <w:rPr>
      <w:lang w:val="en-US" w:eastAsia="en-US"/>
    </w:rPr>
  </w:style>
  <w:style w:type="paragraph" w:customStyle="1" w:styleId="B9D2EE77F1FC4A65AEA6C1320793616E2">
    <w:name w:val="B9D2EE77F1FC4A65AEA6C1320793616E2"/>
    <w:rsid w:val="007F159E"/>
    <w:pPr>
      <w:spacing w:after="220" w:line="240" w:lineRule="auto"/>
      <w:ind w:left="1304"/>
    </w:pPr>
    <w:rPr>
      <w:rFonts w:eastAsiaTheme="minorHAnsi" w:cstheme="minorHAnsi"/>
      <w:kern w:val="0"/>
      <w:szCs w:val="22"/>
      <w:lang w:eastAsia="en-US"/>
      <w14:ligatures w14:val="none"/>
    </w:rPr>
  </w:style>
  <w:style w:type="paragraph" w:customStyle="1" w:styleId="156501B7720742FE8D1C4C6A78F2EBD42">
    <w:name w:val="156501B7720742FE8D1C4C6A78F2EBD42"/>
    <w:rsid w:val="007F159E"/>
    <w:pPr>
      <w:spacing w:after="220" w:line="240" w:lineRule="auto"/>
      <w:ind w:left="1304"/>
    </w:pPr>
    <w:rPr>
      <w:rFonts w:eastAsiaTheme="minorHAnsi" w:cstheme="minorHAnsi"/>
      <w:kern w:val="0"/>
      <w:szCs w:val="22"/>
      <w:lang w:eastAsia="en-US"/>
      <w14:ligatures w14:val="none"/>
    </w:rPr>
  </w:style>
  <w:style w:type="paragraph" w:customStyle="1" w:styleId="F03DA60B95014D76ABDF2906319BD01C1">
    <w:name w:val="F03DA60B95014D76ABDF2906319BD01C1"/>
    <w:rsid w:val="007F159E"/>
    <w:pPr>
      <w:spacing w:after="220" w:line="240" w:lineRule="auto"/>
      <w:ind w:left="1304"/>
    </w:pPr>
    <w:rPr>
      <w:rFonts w:eastAsiaTheme="minorHAnsi" w:cstheme="minorHAnsi"/>
      <w:kern w:val="0"/>
      <w:szCs w:val="22"/>
      <w:lang w:eastAsia="en-US"/>
      <w14:ligatures w14:val="none"/>
    </w:rPr>
  </w:style>
  <w:style w:type="paragraph" w:customStyle="1" w:styleId="748122CBDD8C464DA227E7C215C074E21">
    <w:name w:val="748122CBDD8C464DA227E7C215C074E21"/>
    <w:rsid w:val="007F159E"/>
    <w:pPr>
      <w:spacing w:after="220" w:line="240" w:lineRule="auto"/>
      <w:ind w:left="1304"/>
    </w:pPr>
    <w:rPr>
      <w:rFonts w:eastAsiaTheme="minorHAnsi" w:cstheme="minorHAnsi"/>
      <w:kern w:val="0"/>
      <w:szCs w:val="22"/>
      <w:lang w:eastAsia="en-US"/>
      <w14:ligatures w14:val="none"/>
    </w:rPr>
  </w:style>
  <w:style w:type="paragraph" w:customStyle="1" w:styleId="3271093CE2E848F2A537F689DE3123DC1">
    <w:name w:val="3271093CE2E848F2A537F689DE3123DC1"/>
    <w:rsid w:val="007F159E"/>
    <w:pPr>
      <w:spacing w:after="220" w:line="240" w:lineRule="auto"/>
      <w:ind w:left="1304"/>
    </w:pPr>
    <w:rPr>
      <w:rFonts w:eastAsiaTheme="minorHAnsi" w:cstheme="minorHAnsi"/>
      <w:kern w:val="0"/>
      <w:szCs w:val="22"/>
      <w:lang w:eastAsia="en-US"/>
      <w14:ligatures w14:val="none"/>
    </w:rPr>
  </w:style>
  <w:style w:type="paragraph" w:customStyle="1" w:styleId="E61CE660B8C344A7871F180C131472392">
    <w:name w:val="E61CE660B8C344A7871F180C131472392"/>
    <w:rsid w:val="007F159E"/>
    <w:pPr>
      <w:spacing w:after="0" w:line="240" w:lineRule="auto"/>
    </w:pPr>
    <w:rPr>
      <w:rFonts w:eastAsiaTheme="minorHAnsi" w:cstheme="minorHAnsi"/>
      <w:kern w:val="0"/>
      <w:sz w:val="22"/>
      <w:szCs w:val="22"/>
      <w:lang w:eastAsia="en-US"/>
      <w14:ligatures w14:val="none"/>
    </w:rPr>
  </w:style>
  <w:style w:type="paragraph" w:customStyle="1" w:styleId="446985480D9C49BB8ED7B219BE6543852">
    <w:name w:val="446985480D9C49BB8ED7B219BE6543852"/>
    <w:rsid w:val="007F159E"/>
    <w:pPr>
      <w:spacing w:after="0" w:line="240" w:lineRule="auto"/>
    </w:pPr>
    <w:rPr>
      <w:rFonts w:eastAsiaTheme="minorHAnsi" w:cstheme="minorHAnsi"/>
      <w:kern w:val="0"/>
      <w:sz w:val="22"/>
      <w:szCs w:val="22"/>
      <w:lang w:eastAsia="en-US"/>
      <w14:ligatures w14:val="none"/>
    </w:rPr>
  </w:style>
  <w:style w:type="paragraph" w:customStyle="1" w:styleId="175781A9C11240E7AE3F118057A517752">
    <w:name w:val="175781A9C11240E7AE3F118057A517752"/>
    <w:rsid w:val="007F159E"/>
    <w:pPr>
      <w:spacing w:after="0" w:line="240" w:lineRule="auto"/>
    </w:pPr>
    <w:rPr>
      <w:rFonts w:eastAsiaTheme="minorHAnsi" w:cstheme="minorHAnsi"/>
      <w:kern w:val="0"/>
      <w:sz w:val="22"/>
      <w:szCs w:val="22"/>
      <w:lang w:eastAsia="en-US"/>
      <w14:ligatures w14:val="none"/>
    </w:rPr>
  </w:style>
  <w:style w:type="paragraph" w:customStyle="1" w:styleId="6BC8864BCC0040A28630DF05F77441592">
    <w:name w:val="6BC8864BCC0040A28630DF05F77441592"/>
    <w:rsid w:val="007F159E"/>
    <w:pPr>
      <w:spacing w:after="0" w:line="240" w:lineRule="auto"/>
    </w:pPr>
    <w:rPr>
      <w:rFonts w:eastAsiaTheme="minorHAnsi" w:cstheme="minorHAnsi"/>
      <w:kern w:val="0"/>
      <w:sz w:val="22"/>
      <w:szCs w:val="22"/>
      <w:lang w:eastAsia="en-US"/>
      <w14:ligatures w14:val="none"/>
    </w:rPr>
  </w:style>
  <w:style w:type="paragraph" w:customStyle="1" w:styleId="23F6A959D8694D948B5C4C00CC17F4C32">
    <w:name w:val="23F6A959D8694D948B5C4C00CC17F4C32"/>
    <w:rsid w:val="007F159E"/>
    <w:pPr>
      <w:spacing w:after="0" w:line="240" w:lineRule="auto"/>
    </w:pPr>
    <w:rPr>
      <w:rFonts w:eastAsiaTheme="minorHAnsi" w:cstheme="minorHAnsi"/>
      <w:kern w:val="0"/>
      <w:sz w:val="22"/>
      <w:szCs w:val="22"/>
      <w:lang w:eastAsia="en-US"/>
      <w14:ligatures w14:val="none"/>
    </w:rPr>
  </w:style>
  <w:style w:type="paragraph" w:customStyle="1" w:styleId="B8C3DE04965B4C3B8BA3782592DADDF42">
    <w:name w:val="B8C3DE04965B4C3B8BA3782592DADDF42"/>
    <w:rsid w:val="007F159E"/>
    <w:pPr>
      <w:spacing w:after="0" w:line="240" w:lineRule="auto"/>
    </w:pPr>
    <w:rPr>
      <w:rFonts w:eastAsiaTheme="minorHAnsi" w:cs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uomi_fi kehittäjille">
  <a:themeElements>
    <a:clrScheme name="Suomi_fi kehittäjille">
      <a:dk1>
        <a:srgbClr val="282828"/>
      </a:dk1>
      <a:lt1>
        <a:srgbClr val="FFFFFF"/>
      </a:lt1>
      <a:dk2>
        <a:srgbClr val="003479"/>
      </a:dk2>
      <a:lt2>
        <a:srgbClr val="A5ACB0"/>
      </a:lt2>
      <a:accent1>
        <a:srgbClr val="003479"/>
      </a:accent1>
      <a:accent2>
        <a:srgbClr val="60CDCB"/>
      </a:accent2>
      <a:accent3>
        <a:srgbClr val="EA7125"/>
      </a:accent3>
      <a:accent4>
        <a:srgbClr val="282828"/>
      </a:accent4>
      <a:accent5>
        <a:srgbClr val="FFCD00"/>
      </a:accent5>
      <a:accent6>
        <a:srgbClr val="A5ACB0"/>
      </a:accent6>
      <a:hlink>
        <a:srgbClr val="60CDCB"/>
      </a:hlink>
      <a:folHlink>
        <a:srgbClr val="EA7125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3378"/>
        </a:solidFill>
        <a:ln>
          <a:noFill/>
        </a:ln>
        <a:effectLst/>
      </a:spPr>
      <a:bodyPr rtlCol="0" anchor="ctr"/>
      <a:lstStyle>
        <a:defPPr algn="ctr">
          <a:defRPr dirty="0" err="1" smtClean="0"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003378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none" rtlCol="0">
        <a:spAutoFit/>
      </a:bodyPr>
      <a:lstStyle>
        <a:defPPr algn="l">
          <a:defRPr dirty="0" err="1" smtClean="0">
            <a:solidFill>
              <a:schemeClr val="tx1">
                <a:lumMod val="50000"/>
              </a:schemeClr>
            </a:solidFill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Suomi_fi kehittäjille" id="{A9D2D82B-18FB-4A88-8120-889121F2A69C}" vid="{0E1A04A7-90D5-42FD-BC65-EDAD872E022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BB7BFEC6C4F84485ACC4BFEBB8487D" ma:contentTypeVersion="4" ma:contentTypeDescription="Create a new document." ma:contentTypeScope="" ma:versionID="a6f35f41ed01b5d84ea086d8be7f4806">
  <xsd:schema xmlns:xsd="http://www.w3.org/2001/XMLSchema" xmlns:xs="http://www.w3.org/2001/XMLSchema" xmlns:p="http://schemas.microsoft.com/office/2006/metadata/properties" xmlns:ns2="42c696eb-a75f-4702-9c98-0cd26c10722a" targetNamespace="http://schemas.microsoft.com/office/2006/metadata/properties" ma:root="true" ma:fieldsID="65f99c33bd5d1aa1976072afa607172d" ns2:_="">
    <xsd:import namespace="42c696eb-a75f-4702-9c98-0cd26c1072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696eb-a75f-4702-9c98-0cd26c107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C0017A-17B6-48DF-A80C-BB69EA2F52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1C7EB0-9A86-4100-BAF4-7E4165AA2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696eb-a75f-4702-9c98-0cd26c1072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676788-1712-4672-9363-8F477D98A2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D589FF-3AA1-40EC-A67B-EB99F4A16A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Kansilehti_asiakirja</Template>
  <TotalTime>37</TotalTime>
  <Pages>5</Pages>
  <Words>398</Words>
  <Characters>3482</Characters>
  <Application>Microsoft Office Word</Application>
  <DocSecurity>0</DocSecurity>
  <Lines>217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Tuonti-integraation teknisen valmiuden testausraportti</vt:lpstr>
    </vt:vector>
  </TitlesOfParts>
  <Company>Digi- ja väestötietovirasto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Tuonti-integraation teknisen valmiuden testausraportti</dc:title>
  <dc:subject/>
  <dc:creator/>
  <cp:keywords/>
  <cp:lastModifiedBy>Sirkku Kokkola</cp:lastModifiedBy>
  <cp:revision>106</cp:revision>
  <dcterms:created xsi:type="dcterms:W3CDTF">2026-09-16T22:01:00Z</dcterms:created>
  <dcterms:modified xsi:type="dcterms:W3CDTF">2026-09-30T12:38:00Z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f379a47-aacf-4160-a213-2afb2ce36c33_Enabled">
    <vt:lpwstr>true</vt:lpwstr>
  </property>
  <property fmtid="{D5CDD505-2E9C-101B-9397-08002B2CF9AE}" pid="3" name="MSIP_Label_1f379a47-aacf-4160-a213-2afb2ce36c33_SetDate">
    <vt:lpwstr>2026-09-17T06:40:41Z</vt:lpwstr>
  </property>
  <property fmtid="{D5CDD505-2E9C-101B-9397-08002B2CF9AE}" pid="4" name="MSIP_Label_1f379a47-aacf-4160-a213-2afb2ce36c33_Method">
    <vt:lpwstr>Standard</vt:lpwstr>
  </property>
  <property fmtid="{D5CDD505-2E9C-101B-9397-08002B2CF9AE}" pid="5" name="MSIP_Label_1f379a47-aacf-4160-a213-2afb2ce36c33_Name">
    <vt:lpwstr>Confidential</vt:lpwstr>
  </property>
  <property fmtid="{D5CDD505-2E9C-101B-9397-08002B2CF9AE}" pid="6" name="MSIP_Label_1f379a47-aacf-4160-a213-2afb2ce36c33_SiteId">
    <vt:lpwstr>4b4e036d-f94b-4209-8f07-6860b3641366</vt:lpwstr>
  </property>
  <property fmtid="{D5CDD505-2E9C-101B-9397-08002B2CF9AE}" pid="7" name="MSIP_Label_1f379a47-aacf-4160-a213-2afb2ce36c33_ActionId">
    <vt:lpwstr>2d9c8441-29ca-4e15-a860-f6fc3c46b2b9</vt:lpwstr>
  </property>
  <property fmtid="{D5CDD505-2E9C-101B-9397-08002B2CF9AE}" pid="8" name="MSIP_Label_1f379a47-aacf-4160-a213-2afb2ce36c33_ContentBits">
    <vt:lpwstr>0</vt:lpwstr>
  </property>
  <property fmtid="{D5CDD505-2E9C-101B-9397-08002B2CF9AE}" pid="9" name="MSIP_Label_1f379a47-aacf-4160-a213-2afb2ce36c33_Tag">
    <vt:lpwstr>10, 3, 0, 1</vt:lpwstr>
  </property>
  <property fmtid="{D5CDD505-2E9C-101B-9397-08002B2CF9AE}" pid="10" name="ContentTypeId">
    <vt:lpwstr>0x01010091BB7BFEC6C4F84485ACC4BFEBB8487D</vt:lpwstr>
  </property>
  <property fmtid="{D5CDD505-2E9C-101B-9397-08002B2CF9AE}" pid="11" name="docLang">
    <vt:lpwstr>fi</vt:lpwstr>
  </property>
</Properties>
</file>